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635" w:type="dxa"/>
        <w:tblInd w:w="-34" w:type="dxa"/>
        <w:tblLook w:val="04A0" w:firstRow="1" w:lastRow="0" w:firstColumn="1" w:lastColumn="0" w:noHBand="0" w:noVBand="1"/>
      </w:tblPr>
      <w:tblGrid>
        <w:gridCol w:w="12"/>
        <w:gridCol w:w="11"/>
        <w:gridCol w:w="1128"/>
        <w:gridCol w:w="9457"/>
        <w:gridCol w:w="16"/>
        <w:gridCol w:w="11"/>
      </w:tblGrid>
      <w:tr w:rsidR="00DD01B5" w:rsidRPr="00DD01B5" w14:paraId="6F6D2D27" w14:textId="77777777" w:rsidTr="00C21D64">
        <w:trPr>
          <w:gridBefore w:val="2"/>
          <w:wBefore w:w="23" w:type="dxa"/>
        </w:trPr>
        <w:tc>
          <w:tcPr>
            <w:tcW w:w="10612" w:type="dxa"/>
            <w:gridSpan w:val="4"/>
            <w:shd w:val="clear" w:color="auto" w:fill="BDD6EE" w:themeFill="accent5" w:themeFillTint="66"/>
          </w:tcPr>
          <w:p w14:paraId="6DB5B853" w14:textId="77777777" w:rsidR="00DD01B5" w:rsidRPr="00DD01B5" w:rsidRDefault="00DD01B5" w:rsidP="00834A93">
            <w:pPr>
              <w:bidi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DD01B5">
              <w:rPr>
                <w:rFonts w:cs="Calibri"/>
                <w:b/>
                <w:bCs/>
                <w:sz w:val="40"/>
                <w:szCs w:val="40"/>
                <w:rtl/>
              </w:rPr>
              <w:t>اسئلة ومعايير درع البلاد</w:t>
            </w:r>
            <w:r w:rsidRPr="00DD01B5">
              <w:rPr>
                <w:rFonts w:cs="Calibri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DD01B5">
              <w:rPr>
                <w:rFonts w:cs="Calibri"/>
                <w:b/>
                <w:bCs/>
                <w:sz w:val="40"/>
                <w:szCs w:val="40"/>
                <w:rtl/>
              </w:rPr>
              <w:t>للمسئولية الاجتماعية لعام 2025</w:t>
            </w:r>
          </w:p>
        </w:tc>
      </w:tr>
      <w:tr w:rsidR="00DD01B5" w:rsidRPr="00DD01B5" w14:paraId="661A6516" w14:textId="77777777" w:rsidTr="00C21D64">
        <w:trPr>
          <w:gridBefore w:val="2"/>
          <w:wBefore w:w="23" w:type="dxa"/>
        </w:trPr>
        <w:tc>
          <w:tcPr>
            <w:tcW w:w="10612" w:type="dxa"/>
            <w:gridSpan w:val="4"/>
            <w:shd w:val="clear" w:color="auto" w:fill="BDD6EE" w:themeFill="accent5" w:themeFillTint="66"/>
          </w:tcPr>
          <w:p w14:paraId="4A6A2BAD" w14:textId="77777777" w:rsidR="00DD01B5" w:rsidRPr="00DD01B5" w:rsidRDefault="00DD01B5" w:rsidP="00834A93">
            <w:pPr>
              <w:bidi/>
              <w:spacing w:after="160" w:line="259" w:lineRule="auto"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DD01B5">
              <w:rPr>
                <w:rFonts w:cstheme="minorHAnsi"/>
                <w:b/>
                <w:bCs/>
                <w:sz w:val="40"/>
                <w:szCs w:val="40"/>
                <w:rtl/>
              </w:rPr>
              <w:t>درع التميز البيئي</w:t>
            </w:r>
          </w:p>
        </w:tc>
      </w:tr>
      <w:tr w:rsidR="00DD01B5" w:rsidRPr="00DD01B5" w14:paraId="69D0366A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1DA4E3A5" w14:textId="77777777" w:rsidR="00DD01B5" w:rsidRPr="00DD01B5" w:rsidRDefault="00DD01B5" w:rsidP="00DD01B5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59BE04EF" w14:textId="0A25072A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هل لديكم ثقافة نشر العناية والتركيز 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>على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 الاهتمام بالبيئة؟</w:t>
            </w:r>
          </w:p>
        </w:tc>
      </w:tr>
      <w:tr w:rsidR="003E6437" w:rsidRPr="00DD01B5" w14:paraId="1CEB6BE6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3CBDEB71" w14:textId="377D0419" w:rsidR="003E6437" w:rsidRPr="003E6437" w:rsidRDefault="003E6437" w:rsidP="003E6437">
            <w:pPr>
              <w:bidi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5CFE2557" w14:textId="77777777" w:rsidR="003E6437" w:rsidRPr="00DD01B5" w:rsidRDefault="003E6437" w:rsidP="00834A93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DD01B5" w:rsidRPr="00DD01B5" w14:paraId="52CFF559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73C4686E" w14:textId="77777777" w:rsidR="00DD01B5" w:rsidRPr="00DD01B5" w:rsidRDefault="00DD01B5" w:rsidP="00DD01B5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50E741B1" w14:textId="4990913A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ماهي استراتيجية نشر هذه </w:t>
            </w:r>
            <w:proofErr w:type="spellStart"/>
            <w:r w:rsidRPr="00DD01B5">
              <w:rPr>
                <w:rFonts w:cstheme="minorHAnsi"/>
                <w:sz w:val="36"/>
                <w:szCs w:val="36"/>
                <w:rtl/>
              </w:rPr>
              <w:t>الثقافه</w:t>
            </w:r>
            <w:proofErr w:type="spellEnd"/>
            <w:r w:rsidRPr="00DD01B5">
              <w:rPr>
                <w:rFonts w:cstheme="minorHAnsi"/>
                <w:sz w:val="36"/>
                <w:szCs w:val="36"/>
                <w:rtl/>
              </w:rPr>
              <w:t>؟</w:t>
            </w:r>
          </w:p>
        </w:tc>
      </w:tr>
      <w:tr w:rsidR="003E6437" w:rsidRPr="00DD01B5" w14:paraId="7A1CCD5C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4EE80E3F" w14:textId="1AC0C63C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377762F9" w14:textId="7777777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6FACB837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0F042D34" w14:textId="77777777" w:rsidR="003E6437" w:rsidRPr="00DD01B5" w:rsidRDefault="003E6437" w:rsidP="003E6437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2E46DD83" w14:textId="77777777" w:rsidR="003E6437" w:rsidRPr="00DD01B5" w:rsidRDefault="003E6437" w:rsidP="003E6437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ما هي المبادرات التي أطلقتها شركتكم للحفاظ على البيئة وتقليل الانبعاثات الكربونية؟</w:t>
            </w:r>
          </w:p>
        </w:tc>
      </w:tr>
      <w:tr w:rsidR="003E6437" w:rsidRPr="00DD01B5" w14:paraId="62669789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7FE8FE1A" w14:textId="2E1207B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28691565" w14:textId="7777777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7318D091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5023F6B6" w14:textId="77777777" w:rsidR="003E6437" w:rsidRPr="00DD01B5" w:rsidRDefault="003E6437" w:rsidP="003E6437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0EBC9124" w14:textId="77777777" w:rsidR="003E6437" w:rsidRPr="00DD01B5" w:rsidRDefault="003E6437" w:rsidP="003E6437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كيف تساهم شركتكم في التوعية البيئية داخل المجتمع؟</w:t>
            </w:r>
          </w:p>
        </w:tc>
      </w:tr>
      <w:tr w:rsidR="003E6437" w:rsidRPr="00DD01B5" w14:paraId="3771922F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503F1427" w14:textId="3695B6B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1EF4FBEE" w14:textId="7777777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0812E131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146BCEC3" w14:textId="77777777" w:rsidR="003E6437" w:rsidRPr="00DD01B5" w:rsidRDefault="003E6437" w:rsidP="003E6437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06E7DCEB" w14:textId="0F564D16" w:rsidR="003E6437" w:rsidRPr="00DD01B5" w:rsidRDefault="003E6437" w:rsidP="003E6437">
            <w:pPr>
              <w:bidi/>
              <w:spacing w:after="160" w:line="259" w:lineRule="auto"/>
              <w:rPr>
                <w:rFonts w:cstheme="minorHAnsi" w:hint="cs"/>
                <w:sz w:val="36"/>
                <w:szCs w:val="36"/>
                <w:rtl/>
                <w:lang w:bidi="ar-BH"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هل تستخدم شركتكم تقنيات مستدامة في عملياتها الإنتاجية أو التشغيلية؟</w:t>
            </w:r>
            <w:r w:rsidR="00624F28">
              <w:rPr>
                <w:rFonts w:cstheme="minorHAnsi"/>
                <w:sz w:val="36"/>
                <w:szCs w:val="36"/>
              </w:rPr>
              <w:t xml:space="preserve"> </w:t>
            </w:r>
            <w:r w:rsidR="00624F28" w:rsidRPr="00DD01B5">
              <w:rPr>
                <w:rFonts w:cstheme="minorHAnsi"/>
                <w:sz w:val="36"/>
                <w:szCs w:val="36"/>
                <w:rtl/>
              </w:rPr>
              <w:t>ماهي هذه التقنيات</w:t>
            </w:r>
            <w:r w:rsidR="00084097">
              <w:rPr>
                <w:rFonts w:cstheme="minorHAnsi" w:hint="cs"/>
                <w:sz w:val="36"/>
                <w:szCs w:val="36"/>
                <w:rtl/>
                <w:lang w:bidi="ar-BH"/>
              </w:rPr>
              <w:t>؟</w:t>
            </w:r>
          </w:p>
        </w:tc>
      </w:tr>
      <w:tr w:rsidR="003E6437" w:rsidRPr="00DD01B5" w14:paraId="458E4424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6AA233C4" w14:textId="77EAFEE9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6BA8CB5B" w14:textId="7777777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2826E8C1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7E7B1DC7" w14:textId="77777777" w:rsidR="003E6437" w:rsidRPr="00DD01B5" w:rsidRDefault="003E6437" w:rsidP="003E6437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543248FD" w14:textId="253CD84E" w:rsidR="003E6437" w:rsidRPr="00DD01B5" w:rsidRDefault="003E6437" w:rsidP="003E6437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ما</w:t>
            </w:r>
            <w:r w:rsidR="00084097">
              <w:rPr>
                <w:rFonts w:cstheme="minorHAnsi" w:hint="cs"/>
                <w:sz w:val="36"/>
                <w:szCs w:val="36"/>
                <w:rtl/>
              </w:rPr>
              <w:t xml:space="preserve"> </w:t>
            </w:r>
            <w:r w:rsidRPr="00DD01B5">
              <w:rPr>
                <w:rFonts w:cstheme="minorHAnsi"/>
                <w:sz w:val="36"/>
                <w:szCs w:val="36"/>
                <w:rtl/>
              </w:rPr>
              <w:t>هو تأثير هذه المبادرات على تحسين البيئة؟</w:t>
            </w:r>
          </w:p>
        </w:tc>
      </w:tr>
      <w:tr w:rsidR="003E6437" w:rsidRPr="00DD01B5" w14:paraId="68F6EBB4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25781B7F" w14:textId="11F2D9EB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0BC3934F" w14:textId="77777777" w:rsidR="003E6437" w:rsidRPr="00DD01B5" w:rsidRDefault="003E6437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52809309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77BBFB98" w14:textId="77777777" w:rsidR="003E6437" w:rsidRPr="00DD01B5" w:rsidRDefault="003E6437" w:rsidP="003E6437">
            <w:pPr>
              <w:numPr>
                <w:ilvl w:val="0"/>
                <w:numId w:val="7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</w:p>
        </w:tc>
        <w:tc>
          <w:tcPr>
            <w:tcW w:w="9473" w:type="dxa"/>
            <w:gridSpan w:val="2"/>
          </w:tcPr>
          <w:p w14:paraId="33F7A8D3" w14:textId="62F1B7FC" w:rsidR="00C21D64" w:rsidRDefault="003E6437" w:rsidP="003E6437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للتوعية البيئية </w:t>
            </w:r>
            <w:r w:rsidR="00084097" w:rsidRPr="00DD01B5">
              <w:rPr>
                <w:rFonts w:cstheme="minorHAnsi" w:hint="cs"/>
                <w:sz w:val="36"/>
                <w:szCs w:val="36"/>
                <w:rtl/>
              </w:rPr>
              <w:t>أثر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 كبير على</w:t>
            </w:r>
            <w:r w:rsidR="00C21D64">
              <w:rPr>
                <w:rFonts w:cstheme="minorHAnsi" w:hint="cs"/>
                <w:sz w:val="36"/>
                <w:szCs w:val="36"/>
                <w:rtl/>
              </w:rPr>
              <w:t xml:space="preserve">: </w:t>
            </w:r>
          </w:p>
          <w:p w14:paraId="52714E50" w14:textId="41C4BF9C" w:rsidR="003E6437" w:rsidRPr="00DD01B5" w:rsidRDefault="003E6437" w:rsidP="00C21D64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- تقليل النفايات واعادة التدوير </w:t>
            </w:r>
          </w:p>
          <w:p w14:paraId="5FD63F8F" w14:textId="1E87D304" w:rsidR="003E6437" w:rsidRPr="00DD01B5" w:rsidRDefault="003E6437" w:rsidP="003E6437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-</w:t>
            </w:r>
            <w:r w:rsidR="00C21D64">
              <w:rPr>
                <w:rFonts w:cstheme="minorHAnsi" w:hint="cs"/>
                <w:sz w:val="36"/>
                <w:szCs w:val="36"/>
                <w:rtl/>
              </w:rPr>
              <w:t xml:space="preserve"> </w:t>
            </w:r>
            <w:r w:rsidRPr="00DD01B5">
              <w:rPr>
                <w:rFonts w:cstheme="minorHAnsi"/>
                <w:sz w:val="36"/>
                <w:szCs w:val="36"/>
                <w:rtl/>
              </w:rPr>
              <w:t>ترشيد واستهلاك الطاق</w:t>
            </w:r>
            <w:r w:rsidR="00C21D64">
              <w:rPr>
                <w:rFonts w:cstheme="minorHAnsi" w:hint="cs"/>
                <w:sz w:val="36"/>
                <w:szCs w:val="36"/>
                <w:rtl/>
              </w:rPr>
              <w:t>ة</w:t>
            </w:r>
          </w:p>
          <w:p w14:paraId="7D6CD050" w14:textId="185D4A3C" w:rsidR="003E6437" w:rsidRPr="00DD01B5" w:rsidRDefault="003E6437" w:rsidP="00C21D64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ماهي مبادرات شركتكم بهذ</w:t>
            </w:r>
            <w:r w:rsidR="00C21D64">
              <w:rPr>
                <w:rFonts w:cstheme="minorHAnsi" w:hint="cs"/>
                <w:sz w:val="36"/>
                <w:szCs w:val="36"/>
                <w:rtl/>
              </w:rPr>
              <w:t>ه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 الثقافة</w:t>
            </w:r>
            <w:r w:rsidR="00C21D64">
              <w:rPr>
                <w:rFonts w:cstheme="minorHAnsi" w:hint="cs"/>
                <w:sz w:val="36"/>
                <w:szCs w:val="36"/>
                <w:rtl/>
              </w:rPr>
              <w:t xml:space="preserve">؟ 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مع تقديم البيانات حول هذه </w:t>
            </w:r>
            <w:proofErr w:type="gramStart"/>
            <w:r w:rsidRPr="00DD01B5">
              <w:rPr>
                <w:rFonts w:cstheme="minorHAnsi"/>
                <w:sz w:val="36"/>
                <w:szCs w:val="36"/>
                <w:rtl/>
              </w:rPr>
              <w:t xml:space="preserve">المبادرات </w:t>
            </w:r>
            <w:r w:rsidR="00084097">
              <w:rPr>
                <w:rFonts w:cstheme="minorHAnsi" w:hint="cs"/>
                <w:sz w:val="36"/>
                <w:szCs w:val="36"/>
                <w:rtl/>
              </w:rPr>
              <w:t>.</w:t>
            </w:r>
            <w:proofErr w:type="gramEnd"/>
          </w:p>
        </w:tc>
      </w:tr>
      <w:tr w:rsidR="00AF6698" w:rsidRPr="00DD01B5" w14:paraId="1A5C8600" w14:textId="77777777" w:rsidTr="00624F28">
        <w:trPr>
          <w:gridBefore w:val="2"/>
          <w:gridAfter w:val="1"/>
          <w:wBefore w:w="23" w:type="dxa"/>
          <w:wAfter w:w="11" w:type="dxa"/>
        </w:trPr>
        <w:tc>
          <w:tcPr>
            <w:tcW w:w="1128" w:type="dxa"/>
          </w:tcPr>
          <w:p w14:paraId="4992FAB0" w14:textId="1D5F6FD2" w:rsidR="00AF6698" w:rsidRPr="00DD01B5" w:rsidRDefault="00AF6698" w:rsidP="00AF6698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3E6437">
              <w:rPr>
                <w:rFonts w:cstheme="minorHAnsi" w:hint="cs"/>
                <w:b/>
                <w:bCs/>
                <w:sz w:val="36"/>
                <w:szCs w:val="36"/>
                <w:rtl/>
              </w:rPr>
              <w:t>الإجابة</w:t>
            </w:r>
          </w:p>
        </w:tc>
        <w:tc>
          <w:tcPr>
            <w:tcW w:w="9473" w:type="dxa"/>
            <w:gridSpan w:val="2"/>
          </w:tcPr>
          <w:p w14:paraId="26A81C90" w14:textId="77777777" w:rsidR="00AF6698" w:rsidRPr="00DD01B5" w:rsidRDefault="00AF6698" w:rsidP="003E6437">
            <w:pPr>
              <w:bidi/>
              <w:rPr>
                <w:rFonts w:cstheme="minorHAnsi"/>
                <w:sz w:val="36"/>
                <w:szCs w:val="36"/>
                <w:rtl/>
              </w:rPr>
            </w:pPr>
          </w:p>
        </w:tc>
      </w:tr>
      <w:tr w:rsidR="003E6437" w:rsidRPr="00DD01B5" w14:paraId="5CFEC6A0" w14:textId="77777777" w:rsidTr="00C21D64">
        <w:trPr>
          <w:gridBefore w:val="2"/>
          <w:wBefore w:w="23" w:type="dxa"/>
        </w:trPr>
        <w:tc>
          <w:tcPr>
            <w:tcW w:w="10612" w:type="dxa"/>
            <w:gridSpan w:val="4"/>
          </w:tcPr>
          <w:p w14:paraId="2995916B" w14:textId="77777777" w:rsidR="003E6437" w:rsidRPr="00DD01B5" w:rsidRDefault="003E6437" w:rsidP="003E6437">
            <w:pPr>
              <w:pStyle w:val="ListParagraph"/>
              <w:numPr>
                <w:ilvl w:val="0"/>
                <w:numId w:val="8"/>
              </w:numPr>
              <w:shd w:val="clear" w:color="auto" w:fill="F7CAAC" w:themeFill="accent2" w:themeFillTint="66"/>
              <w:bidi/>
              <w:jc w:val="center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DD01B5">
              <w:rPr>
                <w:rFonts w:cstheme="minorHAnsi" w:hint="cs"/>
                <w:b/>
                <w:bCs/>
                <w:sz w:val="36"/>
                <w:szCs w:val="36"/>
                <w:rtl/>
              </w:rPr>
              <w:lastRenderedPageBreak/>
              <w:t xml:space="preserve">للاستخدام الرسمي - </w:t>
            </w:r>
          </w:p>
          <w:p w14:paraId="69F884D8" w14:textId="77777777" w:rsidR="003E6437" w:rsidRPr="00DD01B5" w:rsidRDefault="003E6437" w:rsidP="003E6437">
            <w:pPr>
              <w:shd w:val="clear" w:color="auto" w:fill="F7CAAC" w:themeFill="accent2" w:themeFillTint="66"/>
              <w:bidi/>
              <w:jc w:val="center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على المشاركين في </w:t>
            </w:r>
            <w:proofErr w:type="spellStart"/>
            <w:r w:rsidRPr="00DD01B5">
              <w:rPr>
                <w:rFonts w:cstheme="minorHAnsi"/>
                <w:sz w:val="36"/>
                <w:szCs w:val="36"/>
                <w:rtl/>
              </w:rPr>
              <w:t>المسابقه</w:t>
            </w:r>
            <w:proofErr w:type="spellEnd"/>
            <w:r w:rsidRPr="00DD01B5">
              <w:rPr>
                <w:rFonts w:cstheme="minorHAnsi"/>
                <w:sz w:val="36"/>
                <w:szCs w:val="36"/>
                <w:rtl/>
              </w:rPr>
              <w:t xml:space="preserve"> - الالتزام والتقييد بتسلسل الاسئلة 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>والإجابة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 عليها</w:t>
            </w:r>
            <w:r w:rsidRPr="00DD01B5">
              <w:rPr>
                <w:rFonts w:cstheme="minorHAnsi"/>
                <w:sz w:val="36"/>
                <w:szCs w:val="36"/>
              </w:rPr>
              <w:t xml:space="preserve"> –</w:t>
            </w:r>
          </w:p>
          <w:p w14:paraId="7E0D3D8A" w14:textId="77777777" w:rsidR="003E6437" w:rsidRPr="00DD01B5" w:rsidRDefault="003E6437" w:rsidP="003E6437">
            <w:pPr>
              <w:shd w:val="clear" w:color="auto" w:fill="F7CAAC" w:themeFill="accent2" w:themeFillTint="66"/>
              <w:bidi/>
              <w:jc w:val="center"/>
              <w:rPr>
                <w:rFonts w:cstheme="minorHAnsi"/>
                <w:sz w:val="36"/>
                <w:szCs w:val="36"/>
                <w:rtl/>
              </w:rPr>
            </w:pPr>
            <w:proofErr w:type="gramStart"/>
            <w:r w:rsidRPr="00DD01B5">
              <w:rPr>
                <w:rFonts w:cstheme="minorHAnsi"/>
                <w:sz w:val="36"/>
                <w:szCs w:val="36"/>
                <w:rtl/>
              </w:rPr>
              <w:t>حرصاً  على</w:t>
            </w:r>
            <w:proofErr w:type="gramEnd"/>
            <w:r w:rsidRPr="00DD01B5">
              <w:rPr>
                <w:rFonts w:cstheme="minorHAnsi"/>
                <w:sz w:val="36"/>
                <w:szCs w:val="36"/>
                <w:rtl/>
              </w:rPr>
              <w:t xml:space="preserve"> تحقيق (( التحكيم السليم  والامين والدقيق ))</w:t>
            </w:r>
          </w:p>
        </w:tc>
      </w:tr>
      <w:tr w:rsidR="00DD01B5" w:rsidRPr="00DD01B5" w14:paraId="63CAC310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  <w:shd w:val="clear" w:color="auto" w:fill="BDD6EE" w:themeFill="accent5" w:themeFillTint="66"/>
          </w:tcPr>
          <w:p w14:paraId="46B9DFC8" w14:textId="77777777" w:rsidR="00DD01B5" w:rsidRPr="003E6437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3E6437">
              <w:rPr>
                <w:rFonts w:cstheme="minorHAnsi"/>
                <w:b/>
                <w:bCs/>
                <w:sz w:val="40"/>
                <w:szCs w:val="40"/>
                <w:rtl/>
              </w:rPr>
              <w:t xml:space="preserve">هدف الدرع: </w:t>
            </w:r>
          </w:p>
        </w:tc>
      </w:tr>
      <w:tr w:rsidR="00DD01B5" w:rsidRPr="00DD01B5" w14:paraId="3CCC2F7C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74AA1A9F" w14:textId="77777777" w:rsidR="00DD01B5" w:rsidRPr="00DD01B5" w:rsidRDefault="00DD01B5" w:rsidP="00834A93">
            <w:pPr>
              <w:bidi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تكريم الشركة الأكثر شمولية وتأثيراً في جميع 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 xml:space="preserve">المجالات البيئية </w:t>
            </w:r>
          </w:p>
        </w:tc>
      </w:tr>
      <w:tr w:rsidR="00DD01B5" w:rsidRPr="00DD01B5" w14:paraId="2DA69F7B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  <w:shd w:val="clear" w:color="auto" w:fill="BDD6EE" w:themeFill="accent5" w:themeFillTint="66"/>
          </w:tcPr>
          <w:p w14:paraId="00468D47" w14:textId="77777777" w:rsidR="00DD01B5" w:rsidRPr="003E6437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3E6437">
              <w:rPr>
                <w:rFonts w:cstheme="minorHAnsi"/>
                <w:b/>
                <w:bCs/>
                <w:sz w:val="36"/>
                <w:szCs w:val="36"/>
                <w:rtl/>
              </w:rPr>
              <w:t>معايير القياس</w:t>
            </w:r>
            <w:r w:rsidRPr="003E6437">
              <w:rPr>
                <w:rFonts w:cstheme="minorHAnsi"/>
                <w:b/>
                <w:bCs/>
                <w:sz w:val="36"/>
                <w:szCs w:val="36"/>
              </w:rPr>
              <w:t>:</w:t>
            </w:r>
          </w:p>
        </w:tc>
      </w:tr>
      <w:tr w:rsidR="00DD01B5" w:rsidRPr="00DD01B5" w14:paraId="02D60CF3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1FAE7548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عدد المبادرات المنفذة في مختلف المجالات 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>البيئية</w:t>
            </w:r>
          </w:p>
        </w:tc>
      </w:tr>
      <w:tr w:rsidR="00DD01B5" w:rsidRPr="00DD01B5" w14:paraId="783E152F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68BB65D2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نسبة أو عدد الأشخاص أو الجهات المستفيدة من مبادرات الشركة (تحديد عدد الأشخاص أو الفئات التي استفادت من المبادرات مقارنةً بعدد الأشخاص المستهدفين في المجتمع المحلي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 xml:space="preserve"> </w:t>
            </w:r>
            <w:r w:rsidRPr="00DD01B5">
              <w:rPr>
                <w:rFonts w:cstheme="minorHAnsi"/>
                <w:sz w:val="36"/>
                <w:szCs w:val="36"/>
                <w:rtl/>
              </w:rPr>
              <w:t>يشمل ذلك</w:t>
            </w:r>
            <w:r w:rsidRPr="00DD01B5">
              <w:rPr>
                <w:rFonts w:cstheme="minorHAnsi"/>
                <w:sz w:val="36"/>
                <w:szCs w:val="36"/>
              </w:rPr>
              <w:t>:</w:t>
            </w:r>
          </w:p>
        </w:tc>
      </w:tr>
      <w:tr w:rsidR="00DD01B5" w:rsidRPr="00DD01B5" w14:paraId="552F86E1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00BFB280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الشباب العاطلين عن العمل</w:t>
            </w:r>
            <w:r w:rsidRPr="00DD01B5">
              <w:rPr>
                <w:rFonts w:cstheme="minorHAnsi" w:hint="cs"/>
                <w:sz w:val="36"/>
                <w:szCs w:val="36"/>
                <w:rtl/>
              </w:rPr>
              <w:t xml:space="preserve"> ((البطالة))</w:t>
            </w:r>
            <w:r w:rsidRPr="00DD01B5">
              <w:rPr>
                <w:rFonts w:cstheme="minorHAnsi"/>
                <w:sz w:val="36"/>
                <w:szCs w:val="36"/>
                <w:rtl/>
              </w:rPr>
              <w:t>: إذا كانت المبادرة تهدف إلى توفير وظائف أو فرص تدريب للشباب، نقارن عدد الوظائف أو الفرص التي تم توفيرها بعدد الشباب العاطلين المستهدفين</w:t>
            </w:r>
            <w:r w:rsidRPr="00DD01B5">
              <w:rPr>
                <w:rFonts w:cstheme="minorHAnsi"/>
                <w:sz w:val="36"/>
                <w:szCs w:val="36"/>
              </w:rPr>
              <w:t>.</w:t>
            </w:r>
          </w:p>
        </w:tc>
      </w:tr>
      <w:tr w:rsidR="00DD01B5" w:rsidRPr="00DD01B5" w14:paraId="5952F110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1B56504A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البيئة: إذا كانت المبادرة تهدف إلى تحسين البيئة، مثل حملات التشجير أو تقليل التلوث، أو استخدام تقنيات تخدم </w:t>
            </w:r>
            <w:proofErr w:type="gramStart"/>
            <w:r w:rsidRPr="00DD01B5">
              <w:rPr>
                <w:rFonts w:cstheme="minorHAnsi"/>
                <w:sz w:val="36"/>
                <w:szCs w:val="36"/>
                <w:rtl/>
              </w:rPr>
              <w:t>البيئة،  نقيس</w:t>
            </w:r>
            <w:proofErr w:type="gramEnd"/>
            <w:r w:rsidRPr="00DD01B5">
              <w:rPr>
                <w:rFonts w:cstheme="minorHAnsi"/>
                <w:sz w:val="36"/>
                <w:szCs w:val="36"/>
                <w:rtl/>
              </w:rPr>
              <w:t xml:space="preserve"> ذلك عبر نسبة تقليل البصمة الكربونية للشركة أو مساهمة التقنيات البيئية في العمليات التشغيلية للشركة</w:t>
            </w:r>
            <w:r w:rsidRPr="00DD01B5">
              <w:rPr>
                <w:rFonts w:cstheme="minorHAnsi"/>
                <w:sz w:val="36"/>
                <w:szCs w:val="36"/>
              </w:rPr>
              <w:t xml:space="preserve"> </w:t>
            </w:r>
          </w:p>
        </w:tc>
      </w:tr>
      <w:tr w:rsidR="00DD01B5" w:rsidRPr="00DD01B5" w14:paraId="5F133FFA" w14:textId="77777777" w:rsidTr="00C21D64">
        <w:trPr>
          <w:gridBefore w:val="1"/>
          <w:gridAfter w:val="1"/>
          <w:wBefore w:w="12" w:type="dxa"/>
          <w:wAfter w:w="11" w:type="dxa"/>
        </w:trPr>
        <w:tc>
          <w:tcPr>
            <w:tcW w:w="10612" w:type="dxa"/>
            <w:gridSpan w:val="4"/>
            <w:shd w:val="clear" w:color="auto" w:fill="BDD6EE" w:themeFill="accent5" w:themeFillTint="66"/>
          </w:tcPr>
          <w:p w14:paraId="5DF6C5E8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DD01B5">
              <w:rPr>
                <w:rFonts w:cstheme="minorHAnsi"/>
                <w:b/>
                <w:bCs/>
                <w:sz w:val="36"/>
                <w:szCs w:val="36"/>
                <w:rtl/>
              </w:rPr>
              <w:t>الميزانية والموارد</w:t>
            </w:r>
            <w:r w:rsidRPr="00DD01B5">
              <w:rPr>
                <w:rFonts w:cstheme="minorHAnsi"/>
                <w:b/>
                <w:bCs/>
                <w:sz w:val="36"/>
                <w:szCs w:val="36"/>
              </w:rPr>
              <w:t>:</w:t>
            </w:r>
          </w:p>
        </w:tc>
      </w:tr>
      <w:tr w:rsidR="00DD01B5" w:rsidRPr="00DD01B5" w14:paraId="54B2809D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008A4CD7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="Calibri"/>
                <w:sz w:val="36"/>
                <w:szCs w:val="36"/>
                <w:rtl/>
              </w:rPr>
              <w:t>نسبة الميزانية المخصصة للمسؤولية الاجتماعية</w:t>
            </w:r>
            <w:r w:rsidRPr="00DD01B5">
              <w:rPr>
                <w:rFonts w:cs="Calibri" w:hint="cs"/>
                <w:sz w:val="36"/>
                <w:szCs w:val="36"/>
                <w:rtl/>
              </w:rPr>
              <w:t xml:space="preserve"> في مجال البيئي</w:t>
            </w:r>
            <w:r w:rsidRPr="00DD01B5">
              <w:rPr>
                <w:rFonts w:cs="Calibri"/>
                <w:sz w:val="36"/>
                <w:szCs w:val="36"/>
                <w:rtl/>
              </w:rPr>
              <w:t xml:space="preserve"> من إجمالي الأرباح السنوية / المصروفات.</w:t>
            </w:r>
            <w:r w:rsidRPr="00DD01B5">
              <w:rPr>
                <w:rFonts w:cstheme="minorHAnsi"/>
                <w:sz w:val="36"/>
                <w:szCs w:val="36"/>
                <w:rtl/>
                <w:lang w:bidi="ar-BH"/>
              </w:rPr>
              <w:t>.</w:t>
            </w:r>
            <w:r w:rsidRPr="00DD01B5">
              <w:rPr>
                <w:rFonts w:cstheme="minorHAnsi"/>
                <w:sz w:val="36"/>
                <w:szCs w:val="36"/>
                <w:rtl/>
              </w:rPr>
              <w:t xml:space="preserve"> </w:t>
            </w:r>
          </w:p>
        </w:tc>
      </w:tr>
      <w:tr w:rsidR="00DD01B5" w:rsidRPr="00DD01B5" w14:paraId="25B0957F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5EFCDCD4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شفافية وتوثيق توزيع الموارد والإنفاق على المبادرات</w:t>
            </w:r>
            <w:r w:rsidRPr="00DD01B5">
              <w:rPr>
                <w:rFonts w:cstheme="minorHAnsi"/>
                <w:sz w:val="36"/>
                <w:szCs w:val="36"/>
              </w:rPr>
              <w:t>.</w:t>
            </w:r>
          </w:p>
        </w:tc>
      </w:tr>
      <w:tr w:rsidR="00DD01B5" w:rsidRPr="00DD01B5" w14:paraId="4F68FE4C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  <w:shd w:val="clear" w:color="auto" w:fill="BDD6EE" w:themeFill="accent5" w:themeFillTint="66"/>
          </w:tcPr>
          <w:p w14:paraId="0263F2DF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 w:rsidRPr="00DD01B5">
              <w:rPr>
                <w:rFonts w:cstheme="minorHAnsi"/>
                <w:b/>
                <w:bCs/>
                <w:sz w:val="36"/>
                <w:szCs w:val="36"/>
                <w:rtl/>
              </w:rPr>
              <w:t>قياس الأثر</w:t>
            </w:r>
            <w:r w:rsidRPr="00DD01B5">
              <w:rPr>
                <w:rFonts w:cstheme="minorHAnsi"/>
                <w:b/>
                <w:bCs/>
                <w:sz w:val="36"/>
                <w:szCs w:val="36"/>
              </w:rPr>
              <w:t>:</w:t>
            </w:r>
          </w:p>
        </w:tc>
      </w:tr>
      <w:tr w:rsidR="00DD01B5" w:rsidRPr="00DD01B5" w14:paraId="0FCAEAC4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09F086AD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 xml:space="preserve">أدوات قياس الأثر البيئي مثل </w:t>
            </w:r>
          </w:p>
          <w:p w14:paraId="6B6B55E4" w14:textId="77777777" w:rsidR="00DD01B5" w:rsidRPr="00DD01B5" w:rsidRDefault="00DD01B5" w:rsidP="00DD01B5">
            <w:pPr>
              <w:numPr>
                <w:ilvl w:val="0"/>
                <w:numId w:val="3"/>
              </w:num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proofErr w:type="gramStart"/>
            <w:r w:rsidRPr="00DD01B5">
              <w:rPr>
                <w:rFonts w:cstheme="minorHAnsi"/>
                <w:sz w:val="36"/>
                <w:szCs w:val="36"/>
                <w:rtl/>
              </w:rPr>
              <w:t>الاستبيانات  2</w:t>
            </w:r>
            <w:proofErr w:type="gramEnd"/>
            <w:r w:rsidRPr="00DD01B5">
              <w:rPr>
                <w:rFonts w:cstheme="minorHAnsi"/>
                <w:sz w:val="36"/>
                <w:szCs w:val="36"/>
                <w:rtl/>
              </w:rPr>
              <w:t>-  المقابلات 3- التحليل الإحصائي 4- والجوائز التي تم حصدها.</w:t>
            </w:r>
          </w:p>
        </w:tc>
      </w:tr>
      <w:tr w:rsidR="00DD01B5" w:rsidRPr="00DD01B5" w14:paraId="03FE1F93" w14:textId="77777777" w:rsidTr="00624F28">
        <w:trPr>
          <w:gridBefore w:val="1"/>
          <w:gridAfter w:val="2"/>
          <w:wBefore w:w="12" w:type="dxa"/>
          <w:wAfter w:w="27" w:type="dxa"/>
        </w:trPr>
        <w:tc>
          <w:tcPr>
            <w:tcW w:w="10596" w:type="dxa"/>
            <w:gridSpan w:val="3"/>
          </w:tcPr>
          <w:p w14:paraId="769D1A12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sz w:val="36"/>
                <w:szCs w:val="36"/>
                <w:rtl/>
              </w:rPr>
            </w:pPr>
            <w:r w:rsidRPr="00DD01B5">
              <w:rPr>
                <w:rFonts w:cstheme="minorHAnsi"/>
                <w:sz w:val="36"/>
                <w:szCs w:val="36"/>
                <w:rtl/>
              </w:rPr>
              <w:t>مدى تحقيق المبادرات لأهداف التنمية المستدامة</w:t>
            </w:r>
            <w:r w:rsidRPr="00DD01B5">
              <w:rPr>
                <w:rFonts w:cstheme="minorHAnsi"/>
                <w:sz w:val="36"/>
                <w:szCs w:val="36"/>
              </w:rPr>
              <w:t xml:space="preserve"> </w:t>
            </w:r>
            <w:r w:rsidRPr="00DD01B5">
              <w:rPr>
                <w:rFonts w:cstheme="minorHAnsi"/>
                <w:sz w:val="36"/>
                <w:szCs w:val="36"/>
                <w:rtl/>
              </w:rPr>
              <w:t>وفقاً لرؤية البحرين 2030.</w:t>
            </w:r>
          </w:p>
        </w:tc>
      </w:tr>
      <w:tr w:rsidR="00DD01B5" w:rsidRPr="00DD01B5" w14:paraId="206D991B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  <w:shd w:val="clear" w:color="auto" w:fill="BDD6EE" w:themeFill="accent5" w:themeFillTint="66"/>
          </w:tcPr>
          <w:p w14:paraId="004CE158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DD01B5">
              <w:rPr>
                <w:rFonts w:cstheme="minorHAnsi"/>
                <w:b/>
                <w:bCs/>
                <w:sz w:val="40"/>
                <w:szCs w:val="40"/>
                <w:rtl/>
              </w:rPr>
              <w:t>حماية البيئة</w:t>
            </w:r>
            <w:r w:rsidRPr="00DD01B5">
              <w:rPr>
                <w:rFonts w:cstheme="minorHAnsi"/>
                <w:b/>
                <w:bCs/>
                <w:sz w:val="40"/>
                <w:szCs w:val="40"/>
              </w:rPr>
              <w:t>:</w:t>
            </w:r>
          </w:p>
        </w:tc>
      </w:tr>
      <w:tr w:rsidR="00DD01B5" w:rsidRPr="00DD01B5" w14:paraId="57DF22C3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</w:tcPr>
          <w:p w14:paraId="279753C3" w14:textId="77777777" w:rsidR="00DD01B5" w:rsidRPr="00DD01B5" w:rsidRDefault="00DD01B5" w:rsidP="00DD01B5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تعديل نسبة الانبعاثات الكربونية التي تم تقليلها مقارنة بالعام السابق</w:t>
            </w:r>
            <w:r w:rsidRPr="00DD01B5">
              <w:rPr>
                <w:rFonts w:cstheme="minorHAnsi"/>
                <w:sz w:val="40"/>
                <w:szCs w:val="40"/>
              </w:rPr>
              <w:t>.</w:t>
            </w:r>
          </w:p>
          <w:p w14:paraId="7375357B" w14:textId="77777777" w:rsidR="00DD01B5" w:rsidRPr="00DD01B5" w:rsidRDefault="00DD01B5" w:rsidP="00DD01B5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تقدير كمية النفايات التي تمت إعادة تدويرها أو تقليلها.</w:t>
            </w:r>
          </w:p>
          <w:p w14:paraId="7291A11F" w14:textId="77777777" w:rsidR="00DD01B5" w:rsidRPr="00DD01B5" w:rsidRDefault="00DD01B5" w:rsidP="00DD01B5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تحديد الاليات الداعمة لحماية البيئة مثل التشجير وغيرها.</w:t>
            </w:r>
          </w:p>
        </w:tc>
      </w:tr>
      <w:tr w:rsidR="00DD01B5" w:rsidRPr="00DD01B5" w14:paraId="535DFEBD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  <w:shd w:val="clear" w:color="auto" w:fill="BDD6EE" w:themeFill="accent5" w:themeFillTint="66"/>
          </w:tcPr>
          <w:p w14:paraId="26458076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DD01B5">
              <w:rPr>
                <w:rFonts w:cstheme="minorHAnsi"/>
                <w:b/>
                <w:bCs/>
                <w:sz w:val="40"/>
                <w:szCs w:val="40"/>
                <w:rtl/>
              </w:rPr>
              <w:t>استخدام التكنولوجيا المستدامة</w:t>
            </w:r>
            <w:r w:rsidRPr="00DD01B5">
              <w:rPr>
                <w:rFonts w:cstheme="minorHAnsi"/>
                <w:b/>
                <w:bCs/>
                <w:sz w:val="40"/>
                <w:szCs w:val="40"/>
              </w:rPr>
              <w:t>:</w:t>
            </w:r>
          </w:p>
        </w:tc>
      </w:tr>
      <w:tr w:rsidR="00DD01B5" w:rsidRPr="00DD01B5" w14:paraId="605A242A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</w:tcPr>
          <w:p w14:paraId="58028AA0" w14:textId="77777777" w:rsidR="00DD01B5" w:rsidRPr="00DD01B5" w:rsidRDefault="00DD01B5" w:rsidP="00DD01B5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مدى اعتماد الشركة على الطاقة المتجددة أو تقنيات صديقة للبيئة</w:t>
            </w:r>
            <w:r w:rsidRPr="00DD01B5">
              <w:rPr>
                <w:rFonts w:cstheme="minorHAnsi"/>
                <w:sz w:val="40"/>
                <w:szCs w:val="40"/>
              </w:rPr>
              <w:t>.</w:t>
            </w:r>
          </w:p>
          <w:p w14:paraId="748D0087" w14:textId="77777777" w:rsidR="00DD01B5" w:rsidRPr="00DD01B5" w:rsidRDefault="00DD01B5" w:rsidP="00DD01B5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نسبة الكفاءة في استهلاك الموارد الطبيعية (الماء، الكهرباء، المواد الخام)</w:t>
            </w:r>
            <w:r w:rsidRPr="00DD01B5">
              <w:rPr>
                <w:rFonts w:cstheme="minorHAnsi"/>
                <w:sz w:val="40"/>
                <w:szCs w:val="40"/>
              </w:rPr>
              <w:t>.</w:t>
            </w:r>
          </w:p>
        </w:tc>
      </w:tr>
      <w:tr w:rsidR="00DD01B5" w:rsidRPr="00DD01B5" w14:paraId="5CB70DE2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</w:tcPr>
          <w:p w14:paraId="7D2A5976" w14:textId="77777777" w:rsidR="00DD01B5" w:rsidRPr="00DD01B5" w:rsidRDefault="00DD01B5" w:rsidP="00834A93">
            <w:pPr>
              <w:bidi/>
              <w:spacing w:after="160" w:line="259" w:lineRule="auto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DD01B5">
              <w:rPr>
                <w:rFonts w:cstheme="minorHAnsi"/>
                <w:b/>
                <w:bCs/>
                <w:sz w:val="40"/>
                <w:szCs w:val="40"/>
                <w:rtl/>
              </w:rPr>
              <w:t>التوعية البيئية</w:t>
            </w:r>
            <w:r w:rsidRPr="00DD01B5">
              <w:rPr>
                <w:rFonts w:cstheme="minorHAnsi"/>
                <w:b/>
                <w:bCs/>
                <w:sz w:val="40"/>
                <w:szCs w:val="40"/>
              </w:rPr>
              <w:t>:</w:t>
            </w:r>
          </w:p>
        </w:tc>
      </w:tr>
      <w:tr w:rsidR="00DD01B5" w:rsidRPr="00DD01B5" w14:paraId="605E3E72" w14:textId="77777777" w:rsidTr="00624F28">
        <w:trPr>
          <w:gridAfter w:val="2"/>
          <w:wAfter w:w="27" w:type="dxa"/>
        </w:trPr>
        <w:tc>
          <w:tcPr>
            <w:tcW w:w="10608" w:type="dxa"/>
            <w:gridSpan w:val="4"/>
          </w:tcPr>
          <w:p w14:paraId="759C876B" w14:textId="77777777" w:rsidR="00DD01B5" w:rsidRPr="00DD01B5" w:rsidRDefault="00DD01B5" w:rsidP="00DD01B5">
            <w:pPr>
              <w:numPr>
                <w:ilvl w:val="0"/>
                <w:numId w:val="5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تحديد عدد المبادرات أو الحملات التي تستهدف توعية المجتمع حول القضايا البيئية</w:t>
            </w:r>
            <w:r w:rsidRPr="00DD01B5">
              <w:rPr>
                <w:rFonts w:cstheme="minorHAnsi"/>
                <w:sz w:val="40"/>
                <w:szCs w:val="40"/>
              </w:rPr>
              <w:t>.</w:t>
            </w:r>
          </w:p>
          <w:p w14:paraId="1103F86E" w14:textId="77777777" w:rsidR="00DD01B5" w:rsidRPr="00DD01B5" w:rsidRDefault="00DD01B5" w:rsidP="00DD01B5">
            <w:pPr>
              <w:numPr>
                <w:ilvl w:val="0"/>
                <w:numId w:val="5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DD01B5">
              <w:rPr>
                <w:rFonts w:cstheme="minorHAnsi"/>
                <w:sz w:val="40"/>
                <w:szCs w:val="40"/>
                <w:rtl/>
              </w:rPr>
              <w:t>تحديد عدد المشاركين أو المستفيدين من هذه الحملات</w:t>
            </w:r>
            <w:r w:rsidRPr="00DD01B5">
              <w:rPr>
                <w:rFonts w:cstheme="minorHAnsi"/>
                <w:sz w:val="40"/>
                <w:szCs w:val="40"/>
              </w:rPr>
              <w:t>.</w:t>
            </w:r>
          </w:p>
        </w:tc>
      </w:tr>
    </w:tbl>
    <w:p w14:paraId="1A8E74E2" w14:textId="77777777" w:rsidR="00DD01B5" w:rsidRPr="00DD01B5" w:rsidRDefault="00DD01B5" w:rsidP="00DD01B5">
      <w:pPr>
        <w:bidi/>
        <w:rPr>
          <w:rFonts w:cstheme="minorHAnsi"/>
          <w:sz w:val="40"/>
          <w:szCs w:val="40"/>
          <w:rtl/>
        </w:rPr>
      </w:pPr>
    </w:p>
    <w:p w14:paraId="1C829DA9" w14:textId="7C6C234C" w:rsidR="00C57F83" w:rsidRPr="00DD01B5" w:rsidRDefault="00C57F83" w:rsidP="00EF687B">
      <w:pPr>
        <w:bidi/>
        <w:rPr>
          <w:sz w:val="18"/>
          <w:szCs w:val="18"/>
          <w:rtl/>
        </w:rPr>
      </w:pPr>
    </w:p>
    <w:sectPr w:rsidR="00C57F83" w:rsidRPr="00DD01B5" w:rsidSect="00BB60D0">
      <w:headerReference w:type="default" r:id="rId8"/>
      <w:footerReference w:type="default" r:id="rId9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A20C8" w14:textId="77777777" w:rsidR="00C57F83" w:rsidRDefault="00C57F83" w:rsidP="00D2541A">
      <w:pPr>
        <w:spacing w:after="0" w:line="240" w:lineRule="auto"/>
      </w:pPr>
      <w:r>
        <w:separator/>
      </w:r>
    </w:p>
  </w:endnote>
  <w:endnote w:type="continuationSeparator" w:id="0">
    <w:p w14:paraId="0735FE61" w14:textId="77777777" w:rsidR="00C57F83" w:rsidRDefault="00C57F83" w:rsidP="00D2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FED23" w14:textId="593CE409" w:rsidR="00D2541A" w:rsidRPr="000C55EB" w:rsidRDefault="00605F4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sz w:val="24"/>
        <w:szCs w:val="24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sz w:val="24"/>
        <w:szCs w:val="24"/>
      </w:rPr>
      <w:drawing>
        <wp:anchor distT="0" distB="0" distL="114300" distR="114300" simplePos="0" relativeHeight="251663872" behindDoc="1" locked="0" layoutInCell="1" allowOverlap="1" wp14:anchorId="4985B28D" wp14:editId="1353E981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1230020135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33" w:rsidRPr="000C55EB">
      <w:rPr>
        <w:rFonts w:ascii="Times New Roman" w:eastAsia="Times New Roman" w:hAnsi="Times New Roman" w:cs="Times New Roman"/>
        <w:color w:val="FFFFFF" w:themeColor="background1"/>
        <w:sz w:val="24"/>
        <w:szCs w:val="24"/>
      </w:rPr>
      <w:t>`</w:t>
    </w:r>
  </w:p>
  <w:p w14:paraId="10ED32A4" w14:textId="77777777" w:rsidR="00D33F50" w:rsidRPr="000C55EB" w:rsidRDefault="00E14420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6EA5D096" w14:textId="4BC3D328" w:rsidR="001413E2" w:rsidRPr="001307DA" w:rsidRDefault="001413E2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="002E4F26" w:rsidRPr="001307DA">
      <w:rPr>
        <w:rFonts w:hint="cs"/>
        <w:color w:val="FFFFFF" w:themeColor="background1"/>
        <w:rtl/>
      </w:rPr>
      <w:t xml:space="preserve"> 66606669</w:t>
    </w:r>
    <w:r w:rsidR="000C55EB" w:rsidRPr="001307DA">
      <w:rPr>
        <w:rFonts w:hint="cs"/>
        <w:color w:val="FFFFFF" w:themeColor="background1"/>
        <w:rtl/>
      </w:rPr>
      <w:t>-973+</w:t>
    </w:r>
    <w:r w:rsidR="002E4F26" w:rsidRPr="001307DA">
      <w:rPr>
        <w:rFonts w:hint="cs"/>
        <w:color w:val="FFFFFF" w:themeColor="background1"/>
        <w:rtl/>
      </w:rPr>
      <w:t xml:space="preserve"> </w:t>
    </w:r>
    <w:r w:rsidR="000C55EB" w:rsidRPr="001307DA">
      <w:rPr>
        <w:rFonts w:hint="cs"/>
        <w:color w:val="FFFFFF" w:themeColor="background1"/>
        <w:rtl/>
      </w:rPr>
      <w:t>/</w:t>
    </w:r>
    <w:r w:rsidR="002E4F26" w:rsidRPr="001307DA">
      <w:rPr>
        <w:rFonts w:hint="cs"/>
        <w:color w:val="FFFFFF" w:themeColor="background1"/>
        <w:rtl/>
      </w:rPr>
      <w:t xml:space="preserve"> </w:t>
    </w:r>
    <w:r w:rsidR="002E4F26"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="002E4F26" w:rsidRPr="001307DA">
      <w:rPr>
        <w:color w:val="FFFFFF" w:themeColor="background1"/>
      </w:rPr>
      <w:tab/>
    </w:r>
  </w:p>
  <w:p w14:paraId="183E1E7B" w14:textId="77777777" w:rsidR="00D33F50" w:rsidRPr="000C55EB" w:rsidRDefault="001413E2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2A350663" w14:textId="3E7738F7" w:rsidR="002E4F26" w:rsidRPr="000C55EB" w:rsidRDefault="00D33F50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="001413E2" w:rsidRPr="000C55EB">
      <w:rPr>
        <w:color w:val="FFFFFF" w:themeColor="background1"/>
      </w:rPr>
      <w:t>66606669</w:t>
    </w:r>
    <w:r w:rsidR="000C55EB" w:rsidRPr="000C55EB">
      <w:rPr>
        <w:color w:val="FFFFFF" w:themeColor="background1"/>
      </w:rPr>
      <w:t xml:space="preserve"> / raed.ayoob@albiladpress.com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7D384" w14:textId="77777777" w:rsidR="00C57F83" w:rsidRDefault="00C57F83" w:rsidP="00D2541A">
      <w:pPr>
        <w:spacing w:after="0" w:line="240" w:lineRule="auto"/>
      </w:pPr>
      <w:r>
        <w:separator/>
      </w:r>
    </w:p>
  </w:footnote>
  <w:footnote w:type="continuationSeparator" w:id="0">
    <w:p w14:paraId="2928A4A5" w14:textId="77777777" w:rsidR="00C57F83" w:rsidRDefault="00C57F83" w:rsidP="00D2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CD89A" w14:textId="14872CA4" w:rsidR="00D2541A" w:rsidRPr="00C57F83" w:rsidRDefault="00C57F8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61824" behindDoc="1" locked="0" layoutInCell="1" allowOverlap="1" wp14:anchorId="2C2A2A79" wp14:editId="70FC6138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77936423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612E36E1" w14:textId="369A056F" w:rsidR="00D2541A" w:rsidRDefault="00D25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3A5C"/>
    <w:multiLevelType w:val="hybridMultilevel"/>
    <w:tmpl w:val="29D063BE"/>
    <w:lvl w:ilvl="0" w:tplc="E2706C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21835"/>
    <w:multiLevelType w:val="hybridMultilevel"/>
    <w:tmpl w:val="B8D43C74"/>
    <w:lvl w:ilvl="0" w:tplc="F1784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D3744"/>
    <w:multiLevelType w:val="hybridMultilevel"/>
    <w:tmpl w:val="6A802094"/>
    <w:lvl w:ilvl="0" w:tplc="2CE82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5396F"/>
    <w:multiLevelType w:val="hybridMultilevel"/>
    <w:tmpl w:val="20EE8CB8"/>
    <w:lvl w:ilvl="0" w:tplc="F1A83D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775C6"/>
    <w:multiLevelType w:val="hybridMultilevel"/>
    <w:tmpl w:val="51A0CC56"/>
    <w:lvl w:ilvl="0" w:tplc="8A2E68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7B6B"/>
    <w:multiLevelType w:val="hybridMultilevel"/>
    <w:tmpl w:val="1BC489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47B5E"/>
    <w:multiLevelType w:val="hybridMultilevel"/>
    <w:tmpl w:val="A4749FBA"/>
    <w:lvl w:ilvl="0" w:tplc="65D4D4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04640"/>
    <w:multiLevelType w:val="hybridMultilevel"/>
    <w:tmpl w:val="905A32BA"/>
    <w:lvl w:ilvl="0" w:tplc="D0A844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16611">
    <w:abstractNumId w:val="3"/>
  </w:num>
  <w:num w:numId="2" w16cid:durableId="239872292">
    <w:abstractNumId w:val="2"/>
  </w:num>
  <w:num w:numId="3" w16cid:durableId="612135381">
    <w:abstractNumId w:val="0"/>
  </w:num>
  <w:num w:numId="4" w16cid:durableId="2011903649">
    <w:abstractNumId w:val="4"/>
  </w:num>
  <w:num w:numId="5" w16cid:durableId="1754164798">
    <w:abstractNumId w:val="7"/>
  </w:num>
  <w:num w:numId="6" w16cid:durableId="1665353073">
    <w:abstractNumId w:val="6"/>
  </w:num>
  <w:num w:numId="7" w16cid:durableId="1187138148">
    <w:abstractNumId w:val="5"/>
  </w:num>
  <w:num w:numId="8" w16cid:durableId="944773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83"/>
    <w:rsid w:val="000277B8"/>
    <w:rsid w:val="0004714F"/>
    <w:rsid w:val="000722D8"/>
    <w:rsid w:val="00084097"/>
    <w:rsid w:val="000864B0"/>
    <w:rsid w:val="000B4CF7"/>
    <w:rsid w:val="000C55EB"/>
    <w:rsid w:val="001138ED"/>
    <w:rsid w:val="001307DA"/>
    <w:rsid w:val="001413E2"/>
    <w:rsid w:val="001B0DF0"/>
    <w:rsid w:val="00253845"/>
    <w:rsid w:val="00290111"/>
    <w:rsid w:val="002A5E31"/>
    <w:rsid w:val="002E4F26"/>
    <w:rsid w:val="002F7A27"/>
    <w:rsid w:val="0034484E"/>
    <w:rsid w:val="003A6711"/>
    <w:rsid w:val="003E6437"/>
    <w:rsid w:val="00436B04"/>
    <w:rsid w:val="00457733"/>
    <w:rsid w:val="004B6D9D"/>
    <w:rsid w:val="0051203B"/>
    <w:rsid w:val="00557463"/>
    <w:rsid w:val="00585AAA"/>
    <w:rsid w:val="005967D6"/>
    <w:rsid w:val="00605F43"/>
    <w:rsid w:val="00624F28"/>
    <w:rsid w:val="006A055E"/>
    <w:rsid w:val="006B3C38"/>
    <w:rsid w:val="007A7D3C"/>
    <w:rsid w:val="007D30C9"/>
    <w:rsid w:val="008100C8"/>
    <w:rsid w:val="008262FB"/>
    <w:rsid w:val="00861379"/>
    <w:rsid w:val="0087499D"/>
    <w:rsid w:val="008A6568"/>
    <w:rsid w:val="008C238B"/>
    <w:rsid w:val="008E0805"/>
    <w:rsid w:val="00960C0A"/>
    <w:rsid w:val="009A485D"/>
    <w:rsid w:val="00A15C33"/>
    <w:rsid w:val="00A26DF9"/>
    <w:rsid w:val="00A56E3C"/>
    <w:rsid w:val="00A9530D"/>
    <w:rsid w:val="00AB51F9"/>
    <w:rsid w:val="00AC24DA"/>
    <w:rsid w:val="00AD2EDE"/>
    <w:rsid w:val="00AE258E"/>
    <w:rsid w:val="00AF6698"/>
    <w:rsid w:val="00AF776F"/>
    <w:rsid w:val="00B02A3C"/>
    <w:rsid w:val="00B25951"/>
    <w:rsid w:val="00B505E7"/>
    <w:rsid w:val="00B81C25"/>
    <w:rsid w:val="00B900D8"/>
    <w:rsid w:val="00BA471B"/>
    <w:rsid w:val="00BB60D0"/>
    <w:rsid w:val="00C02C11"/>
    <w:rsid w:val="00C21D64"/>
    <w:rsid w:val="00C25CCB"/>
    <w:rsid w:val="00C57F83"/>
    <w:rsid w:val="00C61676"/>
    <w:rsid w:val="00C95D7D"/>
    <w:rsid w:val="00CB0D79"/>
    <w:rsid w:val="00CB3833"/>
    <w:rsid w:val="00CB4194"/>
    <w:rsid w:val="00CD0D0F"/>
    <w:rsid w:val="00CE4A9E"/>
    <w:rsid w:val="00CF2E65"/>
    <w:rsid w:val="00D2541A"/>
    <w:rsid w:val="00D33F50"/>
    <w:rsid w:val="00DC2747"/>
    <w:rsid w:val="00DC780F"/>
    <w:rsid w:val="00DD01B5"/>
    <w:rsid w:val="00DD354F"/>
    <w:rsid w:val="00DE3284"/>
    <w:rsid w:val="00E14420"/>
    <w:rsid w:val="00EF687B"/>
    <w:rsid w:val="00F13521"/>
    <w:rsid w:val="00F231DF"/>
    <w:rsid w:val="00F67C61"/>
    <w:rsid w:val="00F97746"/>
    <w:rsid w:val="00FA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E2C45"/>
  <w15:chartTrackingRefBased/>
  <w15:docId w15:val="{34643BE7-403E-4880-B26B-026BCAAA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1B5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4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41A"/>
  </w:style>
  <w:style w:type="paragraph" w:styleId="Footer">
    <w:name w:val="footer"/>
    <w:basedOn w:val="Normal"/>
    <w:link w:val="Foot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41A"/>
  </w:style>
  <w:style w:type="paragraph" w:styleId="NormalWeb">
    <w:name w:val="Normal (Web)"/>
    <w:basedOn w:val="Normal"/>
    <w:uiPriority w:val="99"/>
    <w:unhideWhenUsed/>
    <w:rsid w:val="00D2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F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F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13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ed.ayoob\OneDrive%20-%20Dar%20AlBilad%20Newspaper\Documents\Custom%20Office%20Templates\official%20headletter%20with%20footer(Fi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6729-FCAB-4D6B-9193-FF5D1227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headletter with footer(Final)</Template>
  <TotalTime>10</TotalTime>
  <Pages>3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5</cp:revision>
  <cp:lastPrinted>2025-03-25T07:06:00Z</cp:lastPrinted>
  <dcterms:created xsi:type="dcterms:W3CDTF">2025-03-25T09:54:00Z</dcterms:created>
  <dcterms:modified xsi:type="dcterms:W3CDTF">2025-03-26T07:45:00Z</dcterms:modified>
</cp:coreProperties>
</file>