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10612" w:type="dxa"/>
        <w:tblInd w:w="-91" w:type="dxa"/>
        <w:tblLook w:val="04A0" w:firstRow="1" w:lastRow="0" w:firstColumn="1" w:lastColumn="0" w:noHBand="0" w:noVBand="1"/>
      </w:tblPr>
      <w:tblGrid>
        <w:gridCol w:w="9456"/>
        <w:gridCol w:w="1156"/>
      </w:tblGrid>
      <w:tr w:rsidR="00552FCF" w:rsidRPr="00552FCF" w14:paraId="58610A1F" w14:textId="77777777" w:rsidTr="002F6A20">
        <w:tc>
          <w:tcPr>
            <w:tcW w:w="10612" w:type="dxa"/>
            <w:gridSpan w:val="2"/>
            <w:shd w:val="clear" w:color="auto" w:fill="BDD6EE" w:themeFill="accent5" w:themeFillTint="66"/>
          </w:tcPr>
          <w:p w14:paraId="25A24CCA" w14:textId="254AC81B" w:rsidR="00552FCF" w:rsidRPr="00552FCF" w:rsidRDefault="00552FCF" w:rsidP="00552FCF">
            <w:pPr>
              <w:rPr>
                <w:b/>
                <w:bCs/>
                <w:sz w:val="30"/>
                <w:szCs w:val="30"/>
              </w:rPr>
            </w:pPr>
            <w:r w:rsidRPr="00552FCF">
              <w:rPr>
                <w:b/>
                <w:bCs/>
                <w:sz w:val="30"/>
                <w:szCs w:val="30"/>
              </w:rPr>
              <w:t xml:space="preserve">Questions </w:t>
            </w:r>
            <w:r>
              <w:rPr>
                <w:b/>
                <w:bCs/>
                <w:sz w:val="30"/>
                <w:szCs w:val="30"/>
              </w:rPr>
              <w:t>/ c</w:t>
            </w:r>
            <w:r w:rsidRPr="00552FCF">
              <w:rPr>
                <w:b/>
                <w:bCs/>
                <w:sz w:val="30"/>
                <w:szCs w:val="30"/>
              </w:rPr>
              <w:t xml:space="preserve">riteria for </w:t>
            </w:r>
            <w:proofErr w:type="spellStart"/>
            <w:r>
              <w:rPr>
                <w:b/>
                <w:bCs/>
                <w:sz w:val="30"/>
                <w:szCs w:val="30"/>
              </w:rPr>
              <w:t>Albilad’s</w:t>
            </w:r>
            <w:proofErr w:type="spellEnd"/>
            <w:r>
              <w:rPr>
                <w:b/>
                <w:bCs/>
                <w:sz w:val="30"/>
                <w:szCs w:val="30"/>
              </w:rPr>
              <w:t xml:space="preserve"> </w:t>
            </w:r>
            <w:r w:rsidRPr="00552FCF">
              <w:rPr>
                <w:b/>
                <w:bCs/>
                <w:sz w:val="30"/>
                <w:szCs w:val="30"/>
              </w:rPr>
              <w:t xml:space="preserve">Corporate Social Responsibility </w:t>
            </w:r>
            <w:r>
              <w:rPr>
                <w:b/>
                <w:bCs/>
                <w:sz w:val="30"/>
                <w:szCs w:val="30"/>
              </w:rPr>
              <w:t xml:space="preserve">“CSR” Award </w:t>
            </w:r>
            <w:r w:rsidRPr="00552FCF">
              <w:rPr>
                <w:b/>
                <w:bCs/>
                <w:sz w:val="30"/>
                <w:szCs w:val="30"/>
              </w:rPr>
              <w:t>2025</w:t>
            </w:r>
          </w:p>
          <w:p w14:paraId="3F7A782C" w14:textId="41C45FF7" w:rsidR="00552FCF" w:rsidRPr="00552FCF" w:rsidRDefault="00552FCF" w:rsidP="00552FCF">
            <w:pPr>
              <w:bidi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552FCF" w:rsidRPr="00552FCF" w14:paraId="0ACCB21C" w14:textId="77777777" w:rsidTr="002F6A20">
        <w:tc>
          <w:tcPr>
            <w:tcW w:w="10612" w:type="dxa"/>
            <w:gridSpan w:val="2"/>
            <w:shd w:val="clear" w:color="auto" w:fill="BDD6EE" w:themeFill="accent5" w:themeFillTint="66"/>
          </w:tcPr>
          <w:p w14:paraId="1DCE34CF" w14:textId="71A2B696" w:rsidR="00552FCF" w:rsidRPr="00552FCF" w:rsidRDefault="00552FCF" w:rsidP="002261B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552FCF">
              <w:rPr>
                <w:b/>
                <w:bCs/>
                <w:sz w:val="30"/>
                <w:szCs w:val="30"/>
              </w:rPr>
              <w:t xml:space="preserve">Excellence </w:t>
            </w:r>
            <w:r>
              <w:rPr>
                <w:b/>
                <w:bCs/>
                <w:sz w:val="30"/>
                <w:szCs w:val="30"/>
              </w:rPr>
              <w:t xml:space="preserve">Award </w:t>
            </w:r>
            <w:r w:rsidRPr="00552FCF">
              <w:rPr>
                <w:b/>
                <w:bCs/>
                <w:sz w:val="30"/>
                <w:szCs w:val="30"/>
              </w:rPr>
              <w:t>for Women</w:t>
            </w:r>
            <w:r>
              <w:rPr>
                <w:b/>
                <w:bCs/>
                <w:sz w:val="30"/>
                <w:szCs w:val="30"/>
              </w:rPr>
              <w:t>’s</w:t>
            </w:r>
            <w:r w:rsidRPr="00552FCF">
              <w:rPr>
                <w:b/>
                <w:bCs/>
                <w:sz w:val="30"/>
                <w:szCs w:val="30"/>
              </w:rPr>
              <w:t xml:space="preserve"> Empowerment and Advancement</w:t>
            </w:r>
          </w:p>
        </w:tc>
      </w:tr>
      <w:tr w:rsidR="00552FCF" w:rsidRPr="00552FCF" w14:paraId="546C0CF8" w14:textId="77777777" w:rsidTr="00552FCF">
        <w:tc>
          <w:tcPr>
            <w:tcW w:w="9456" w:type="dxa"/>
          </w:tcPr>
          <w:p w14:paraId="69D98588" w14:textId="316476CA" w:rsidR="00552FCF" w:rsidRPr="00552FCF" w:rsidRDefault="00552FCF" w:rsidP="00552FCF">
            <w:pPr>
              <w:rPr>
                <w:sz w:val="30"/>
                <w:szCs w:val="30"/>
                <w:rtl/>
              </w:rPr>
            </w:pPr>
            <w:r w:rsidRPr="00296897">
              <w:rPr>
                <w:sz w:val="30"/>
                <w:szCs w:val="30"/>
              </w:rPr>
              <w:t>Does your company believe in the importance of women</w:t>
            </w:r>
            <w:r w:rsidRPr="00296897">
              <w:rPr>
                <w:sz w:val="30"/>
                <w:szCs w:val="30"/>
              </w:rPr>
              <w:t>’s</w:t>
            </w:r>
            <w:r w:rsidRPr="00296897">
              <w:rPr>
                <w:sz w:val="30"/>
                <w:szCs w:val="30"/>
              </w:rPr>
              <w:t xml:space="preserve"> role in the professional field?</w:t>
            </w:r>
          </w:p>
        </w:tc>
        <w:tc>
          <w:tcPr>
            <w:tcW w:w="1156" w:type="dxa"/>
          </w:tcPr>
          <w:p w14:paraId="58E4966F" w14:textId="62D5D1CF" w:rsidR="00552FCF" w:rsidRPr="00552FCF" w:rsidRDefault="00552FCF" w:rsidP="00552FCF">
            <w:pPr>
              <w:bidi/>
              <w:rPr>
                <w:sz w:val="30"/>
                <w:szCs w:val="30"/>
                <w:rtl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:rsidR="00552FCF" w:rsidRPr="00552FCF" w14:paraId="3C2A9151" w14:textId="77777777" w:rsidTr="00552FCF">
        <w:tc>
          <w:tcPr>
            <w:tcW w:w="9456" w:type="dxa"/>
          </w:tcPr>
          <w:p w14:paraId="503A6E78" w14:textId="23F92561" w:rsidR="00552FCF" w:rsidRPr="00552FCF" w:rsidRDefault="00552FCF" w:rsidP="00C9671C">
            <w:pPr>
              <w:rPr>
                <w:b/>
                <w:bCs/>
                <w:sz w:val="30"/>
                <w:szCs w:val="30"/>
                <w:rtl/>
                <w:lang w:bidi="ar-BH"/>
              </w:rPr>
            </w:pPr>
          </w:p>
        </w:tc>
        <w:tc>
          <w:tcPr>
            <w:tcW w:w="1156" w:type="dxa"/>
          </w:tcPr>
          <w:p w14:paraId="6CACCC68" w14:textId="3612D4E4" w:rsidR="00552FCF" w:rsidRPr="00552FCF" w:rsidRDefault="00552FCF" w:rsidP="00552FCF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552FCF">
              <w:rPr>
                <w:b/>
                <w:bCs/>
                <w:sz w:val="30"/>
                <w:szCs w:val="30"/>
              </w:rPr>
              <w:t>Answer</w:t>
            </w:r>
          </w:p>
        </w:tc>
      </w:tr>
      <w:tr w:rsidR="00552FCF" w:rsidRPr="00552FCF" w14:paraId="31116702" w14:textId="77777777" w:rsidTr="00552FCF">
        <w:tc>
          <w:tcPr>
            <w:tcW w:w="9456" w:type="dxa"/>
          </w:tcPr>
          <w:p w14:paraId="48159AAE" w14:textId="1DA61CF9" w:rsidR="00552FCF" w:rsidRPr="00552FCF" w:rsidRDefault="00552FCF" w:rsidP="00552FCF">
            <w:pPr>
              <w:rPr>
                <w:sz w:val="30"/>
                <w:szCs w:val="30"/>
                <w:rtl/>
              </w:rPr>
            </w:pPr>
            <w:r w:rsidRPr="00552FCF">
              <w:rPr>
                <w:sz w:val="30"/>
                <w:szCs w:val="30"/>
              </w:rPr>
              <w:t>What is the percentage of female employees in your company?</w:t>
            </w:r>
          </w:p>
        </w:tc>
        <w:tc>
          <w:tcPr>
            <w:tcW w:w="1156" w:type="dxa"/>
          </w:tcPr>
          <w:p w14:paraId="7FDBDF45" w14:textId="0B7E0B38" w:rsidR="00552FCF" w:rsidRPr="00552FCF" w:rsidRDefault="00552FCF" w:rsidP="00552FCF">
            <w:pPr>
              <w:bidi/>
              <w:rPr>
                <w:sz w:val="30"/>
                <w:szCs w:val="30"/>
                <w:rtl/>
              </w:rPr>
            </w:pPr>
            <w:r>
              <w:rPr>
                <w:sz w:val="30"/>
                <w:szCs w:val="30"/>
              </w:rPr>
              <w:t>2</w:t>
            </w:r>
          </w:p>
        </w:tc>
      </w:tr>
      <w:tr w:rsidR="00552FCF" w:rsidRPr="00552FCF" w14:paraId="1BDC9350" w14:textId="77777777" w:rsidTr="00552FCF">
        <w:tc>
          <w:tcPr>
            <w:tcW w:w="9456" w:type="dxa"/>
          </w:tcPr>
          <w:p w14:paraId="03A984D5" w14:textId="37D4D7A2" w:rsidR="00552FCF" w:rsidRPr="00552FCF" w:rsidRDefault="00552FCF" w:rsidP="00552FCF">
            <w:pPr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6" w:type="dxa"/>
          </w:tcPr>
          <w:p w14:paraId="19598F56" w14:textId="17F54710" w:rsidR="00552FCF" w:rsidRPr="00552FCF" w:rsidRDefault="00552FCF" w:rsidP="00552FCF">
            <w:pPr>
              <w:bidi/>
              <w:rPr>
                <w:sz w:val="30"/>
                <w:szCs w:val="30"/>
                <w:rtl/>
              </w:rPr>
            </w:pPr>
            <w:r w:rsidRPr="00552FCF">
              <w:rPr>
                <w:b/>
                <w:bCs/>
                <w:sz w:val="30"/>
                <w:szCs w:val="30"/>
              </w:rPr>
              <w:t>Answer</w:t>
            </w:r>
          </w:p>
        </w:tc>
      </w:tr>
      <w:tr w:rsidR="00552FCF" w:rsidRPr="00552FCF" w14:paraId="75E3C638" w14:textId="77777777" w:rsidTr="00552FCF">
        <w:tc>
          <w:tcPr>
            <w:tcW w:w="9456" w:type="dxa"/>
          </w:tcPr>
          <w:p w14:paraId="780C18F5" w14:textId="3139C6F8" w:rsidR="00552FCF" w:rsidRPr="00552FCF" w:rsidRDefault="00552FCF" w:rsidP="00552FCF">
            <w:pPr>
              <w:rPr>
                <w:rFonts w:hint="cs"/>
                <w:sz w:val="30"/>
                <w:szCs w:val="30"/>
                <w:rtl/>
                <w:lang w:bidi="ar-BH"/>
              </w:rPr>
            </w:pPr>
            <w:r w:rsidRPr="00552FCF">
              <w:rPr>
                <w:sz w:val="30"/>
                <w:szCs w:val="30"/>
              </w:rPr>
              <w:t xml:space="preserve">What is the percentage of women in leadership positions in your </w:t>
            </w:r>
            <w:r w:rsidRPr="00296897">
              <w:rPr>
                <w:sz w:val="30"/>
                <w:szCs w:val="30"/>
              </w:rPr>
              <w:t>company</w:t>
            </w:r>
            <w:r w:rsidRPr="00552FCF">
              <w:rPr>
                <w:sz w:val="30"/>
                <w:szCs w:val="30"/>
              </w:rPr>
              <w:t>?</w:t>
            </w:r>
          </w:p>
        </w:tc>
        <w:tc>
          <w:tcPr>
            <w:tcW w:w="1156" w:type="dxa"/>
          </w:tcPr>
          <w:p w14:paraId="0326785A" w14:textId="37B3E02B" w:rsidR="00552FCF" w:rsidRPr="00552FCF" w:rsidRDefault="00552FCF" w:rsidP="00552FCF">
            <w:pPr>
              <w:bidi/>
              <w:rPr>
                <w:sz w:val="30"/>
                <w:szCs w:val="30"/>
                <w:rtl/>
              </w:rPr>
            </w:pPr>
            <w:r>
              <w:rPr>
                <w:sz w:val="30"/>
                <w:szCs w:val="30"/>
              </w:rPr>
              <w:t>3</w:t>
            </w:r>
          </w:p>
        </w:tc>
      </w:tr>
      <w:tr w:rsidR="00552FCF" w:rsidRPr="00552FCF" w14:paraId="51FBB75B" w14:textId="77777777" w:rsidTr="00552FCF">
        <w:tc>
          <w:tcPr>
            <w:tcW w:w="9456" w:type="dxa"/>
          </w:tcPr>
          <w:p w14:paraId="3E385505" w14:textId="5B7B2FA3" w:rsidR="00552FCF" w:rsidRPr="00552FCF" w:rsidRDefault="00552FCF" w:rsidP="00552FCF">
            <w:pPr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6" w:type="dxa"/>
          </w:tcPr>
          <w:p w14:paraId="12228958" w14:textId="33A1BB63" w:rsidR="00552FCF" w:rsidRPr="00552FCF" w:rsidRDefault="00552FCF" w:rsidP="00552FCF">
            <w:pPr>
              <w:bidi/>
              <w:rPr>
                <w:sz w:val="30"/>
                <w:szCs w:val="30"/>
                <w:rtl/>
              </w:rPr>
            </w:pPr>
            <w:r w:rsidRPr="00552FCF">
              <w:rPr>
                <w:b/>
                <w:bCs/>
                <w:sz w:val="30"/>
                <w:szCs w:val="30"/>
              </w:rPr>
              <w:t>Answer</w:t>
            </w:r>
          </w:p>
        </w:tc>
      </w:tr>
      <w:tr w:rsidR="00552FCF" w:rsidRPr="00552FCF" w14:paraId="49F8EE2D" w14:textId="77777777" w:rsidTr="00552FCF">
        <w:tc>
          <w:tcPr>
            <w:tcW w:w="9456" w:type="dxa"/>
          </w:tcPr>
          <w:p w14:paraId="40B5F55A" w14:textId="40A2FB16" w:rsidR="00552FCF" w:rsidRPr="00552FCF" w:rsidRDefault="00552FCF" w:rsidP="00552FCF">
            <w:pPr>
              <w:rPr>
                <w:sz w:val="30"/>
                <w:szCs w:val="30"/>
                <w:lang w:bidi="ar-BH"/>
              </w:rPr>
            </w:pPr>
            <w:r w:rsidRPr="00552FCF">
              <w:rPr>
                <w:sz w:val="30"/>
                <w:szCs w:val="30"/>
              </w:rPr>
              <w:t>Have you allocated training or service programs to empower women in your company?</w:t>
            </w:r>
            <w:r w:rsidR="00C9671C" w:rsidRPr="00296897">
              <w:rPr>
                <w:sz w:val="30"/>
                <w:szCs w:val="30"/>
              </w:rPr>
              <w:t xml:space="preserve"> </w:t>
            </w:r>
            <w:r w:rsidR="00C9671C" w:rsidRPr="00552FCF">
              <w:rPr>
                <w:sz w:val="30"/>
                <w:szCs w:val="30"/>
              </w:rPr>
              <w:t>Please specify some of these programs</w:t>
            </w:r>
            <w:r w:rsidR="00C9671C" w:rsidRPr="00296897">
              <w:rPr>
                <w:sz w:val="30"/>
                <w:szCs w:val="30"/>
              </w:rPr>
              <w:t>.</w:t>
            </w:r>
          </w:p>
        </w:tc>
        <w:tc>
          <w:tcPr>
            <w:tcW w:w="1156" w:type="dxa"/>
          </w:tcPr>
          <w:p w14:paraId="1F9248A0" w14:textId="0AABA3AC" w:rsidR="00552FCF" w:rsidRPr="00552FCF" w:rsidRDefault="00552FCF" w:rsidP="00552FCF">
            <w:pPr>
              <w:bidi/>
              <w:rPr>
                <w:sz w:val="30"/>
                <w:szCs w:val="30"/>
                <w:rtl/>
              </w:rPr>
            </w:pPr>
            <w:r>
              <w:rPr>
                <w:sz w:val="30"/>
                <w:szCs w:val="30"/>
              </w:rPr>
              <w:t>4</w:t>
            </w:r>
          </w:p>
        </w:tc>
      </w:tr>
      <w:tr w:rsidR="00552FCF" w:rsidRPr="00552FCF" w14:paraId="2E9E7A31" w14:textId="77777777" w:rsidTr="00552FCF">
        <w:tc>
          <w:tcPr>
            <w:tcW w:w="9456" w:type="dxa"/>
          </w:tcPr>
          <w:p w14:paraId="6DD61C32" w14:textId="57A29057" w:rsidR="00552FCF" w:rsidRPr="00552FCF" w:rsidRDefault="00552FCF" w:rsidP="00552FCF">
            <w:pPr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6" w:type="dxa"/>
          </w:tcPr>
          <w:p w14:paraId="4A04A0ED" w14:textId="7CC659FD" w:rsidR="00552FCF" w:rsidRPr="00552FCF" w:rsidRDefault="00552FCF" w:rsidP="00552FCF">
            <w:pPr>
              <w:bidi/>
              <w:rPr>
                <w:sz w:val="30"/>
                <w:szCs w:val="30"/>
                <w:rtl/>
              </w:rPr>
            </w:pPr>
            <w:r w:rsidRPr="00552FCF">
              <w:rPr>
                <w:b/>
                <w:bCs/>
                <w:sz w:val="30"/>
                <w:szCs w:val="30"/>
              </w:rPr>
              <w:t>Answer</w:t>
            </w:r>
          </w:p>
        </w:tc>
      </w:tr>
      <w:tr w:rsidR="00552FCF" w:rsidRPr="00552FCF" w14:paraId="5F4B3A76" w14:textId="77777777" w:rsidTr="00552FCF">
        <w:tc>
          <w:tcPr>
            <w:tcW w:w="9456" w:type="dxa"/>
          </w:tcPr>
          <w:p w14:paraId="430435D4" w14:textId="1FB18149" w:rsidR="00552FCF" w:rsidRPr="00552FCF" w:rsidRDefault="00552FCF" w:rsidP="00552FCF">
            <w:pPr>
              <w:rPr>
                <w:sz w:val="30"/>
                <w:szCs w:val="30"/>
                <w:rtl/>
              </w:rPr>
            </w:pPr>
            <w:r w:rsidRPr="00552FCF">
              <w:rPr>
                <w:sz w:val="30"/>
                <w:szCs w:val="30"/>
              </w:rPr>
              <w:t xml:space="preserve">How does your company contribute </w:t>
            </w:r>
            <w:proofErr w:type="gramStart"/>
            <w:r w:rsidR="00C9671C" w:rsidRPr="00296897">
              <w:rPr>
                <w:sz w:val="30"/>
                <w:szCs w:val="30"/>
              </w:rPr>
              <w:t>in</w:t>
            </w:r>
            <w:proofErr w:type="gramEnd"/>
            <w:r w:rsidRPr="00552FCF">
              <w:rPr>
                <w:sz w:val="30"/>
                <w:szCs w:val="30"/>
              </w:rPr>
              <w:t xml:space="preserve"> creating balance for women </w:t>
            </w:r>
            <w:r w:rsidR="00C9671C" w:rsidRPr="00296897">
              <w:rPr>
                <w:sz w:val="30"/>
                <w:szCs w:val="30"/>
              </w:rPr>
              <w:t xml:space="preserve">between their work </w:t>
            </w:r>
            <w:r w:rsidRPr="00552FCF">
              <w:rPr>
                <w:sz w:val="30"/>
                <w:szCs w:val="30"/>
              </w:rPr>
              <w:t>and family</w:t>
            </w:r>
            <w:r w:rsidR="00C9671C" w:rsidRPr="00296897">
              <w:rPr>
                <w:sz w:val="30"/>
                <w:szCs w:val="30"/>
              </w:rPr>
              <w:t xml:space="preserve"> fields</w:t>
            </w:r>
            <w:r w:rsidRPr="00552FCF">
              <w:rPr>
                <w:sz w:val="30"/>
                <w:szCs w:val="30"/>
              </w:rPr>
              <w:t>?</w:t>
            </w:r>
          </w:p>
        </w:tc>
        <w:tc>
          <w:tcPr>
            <w:tcW w:w="1156" w:type="dxa"/>
          </w:tcPr>
          <w:p w14:paraId="1391E6AD" w14:textId="70E32587" w:rsidR="00552FCF" w:rsidRPr="00552FCF" w:rsidRDefault="00552FCF" w:rsidP="00552FCF">
            <w:pPr>
              <w:bidi/>
              <w:rPr>
                <w:sz w:val="30"/>
                <w:szCs w:val="30"/>
                <w:rtl/>
              </w:rPr>
            </w:pPr>
            <w:r>
              <w:rPr>
                <w:sz w:val="30"/>
                <w:szCs w:val="30"/>
              </w:rPr>
              <w:t>6</w:t>
            </w:r>
          </w:p>
        </w:tc>
      </w:tr>
      <w:tr w:rsidR="00552FCF" w:rsidRPr="00552FCF" w14:paraId="1789BC12" w14:textId="77777777" w:rsidTr="00552FCF">
        <w:tc>
          <w:tcPr>
            <w:tcW w:w="9456" w:type="dxa"/>
          </w:tcPr>
          <w:p w14:paraId="640EA2DF" w14:textId="4F21B2FC" w:rsidR="00552FCF" w:rsidRPr="00552FCF" w:rsidRDefault="00552FCF" w:rsidP="00552FCF">
            <w:pPr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6" w:type="dxa"/>
          </w:tcPr>
          <w:p w14:paraId="208B3555" w14:textId="0294E977" w:rsidR="00552FCF" w:rsidRPr="00552FCF" w:rsidRDefault="00552FCF" w:rsidP="00552FCF">
            <w:pPr>
              <w:bidi/>
              <w:rPr>
                <w:sz w:val="30"/>
                <w:szCs w:val="30"/>
                <w:rtl/>
              </w:rPr>
            </w:pPr>
            <w:r w:rsidRPr="00552FCF">
              <w:rPr>
                <w:b/>
                <w:bCs/>
                <w:sz w:val="30"/>
                <w:szCs w:val="30"/>
              </w:rPr>
              <w:t>Answer</w:t>
            </w:r>
          </w:p>
        </w:tc>
      </w:tr>
      <w:tr w:rsidR="00552FCF" w:rsidRPr="00552FCF" w14:paraId="280E9760" w14:textId="77777777" w:rsidTr="00552FCF">
        <w:tc>
          <w:tcPr>
            <w:tcW w:w="9456" w:type="dxa"/>
          </w:tcPr>
          <w:p w14:paraId="1A00CF3D" w14:textId="3B782514" w:rsidR="00552FCF" w:rsidRPr="00552FCF" w:rsidRDefault="00552FCF" w:rsidP="00552FCF">
            <w:pPr>
              <w:rPr>
                <w:sz w:val="30"/>
                <w:szCs w:val="30"/>
                <w:rtl/>
              </w:rPr>
            </w:pPr>
            <w:r w:rsidRPr="00552FCF">
              <w:rPr>
                <w:sz w:val="30"/>
                <w:szCs w:val="30"/>
              </w:rPr>
              <w:t xml:space="preserve">Does your company have policies to ensure equality in salaries and promotions between </w:t>
            </w:r>
            <w:r w:rsidR="00C9671C" w:rsidRPr="00296897">
              <w:rPr>
                <w:sz w:val="30"/>
                <w:szCs w:val="30"/>
              </w:rPr>
              <w:t xml:space="preserve">both </w:t>
            </w:r>
            <w:r w:rsidRPr="00552FCF">
              <w:rPr>
                <w:sz w:val="30"/>
                <w:szCs w:val="30"/>
              </w:rPr>
              <w:t>genders? Please mention some of them.</w:t>
            </w:r>
          </w:p>
        </w:tc>
        <w:tc>
          <w:tcPr>
            <w:tcW w:w="1156" w:type="dxa"/>
          </w:tcPr>
          <w:p w14:paraId="2C1B22B0" w14:textId="552394DE" w:rsidR="00552FCF" w:rsidRPr="00552FCF" w:rsidRDefault="00552FCF" w:rsidP="00552FCF">
            <w:pPr>
              <w:bidi/>
              <w:rPr>
                <w:sz w:val="30"/>
                <w:szCs w:val="30"/>
                <w:rtl/>
              </w:rPr>
            </w:pPr>
            <w:r>
              <w:rPr>
                <w:sz w:val="30"/>
                <w:szCs w:val="30"/>
              </w:rPr>
              <w:t>7</w:t>
            </w:r>
          </w:p>
        </w:tc>
      </w:tr>
      <w:tr w:rsidR="00552FCF" w:rsidRPr="00552FCF" w14:paraId="413DA038" w14:textId="77777777" w:rsidTr="00552FCF">
        <w:tc>
          <w:tcPr>
            <w:tcW w:w="9456" w:type="dxa"/>
          </w:tcPr>
          <w:p w14:paraId="52D204C2" w14:textId="4EEDBB2C" w:rsidR="00552FCF" w:rsidRPr="00552FCF" w:rsidRDefault="00552FCF" w:rsidP="00552FCF">
            <w:pPr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156" w:type="dxa"/>
          </w:tcPr>
          <w:p w14:paraId="5E0D59DF" w14:textId="1685C1E0" w:rsidR="00552FCF" w:rsidRPr="00552FCF" w:rsidRDefault="00552FCF" w:rsidP="00552FCF">
            <w:pPr>
              <w:bidi/>
              <w:rPr>
                <w:sz w:val="30"/>
                <w:szCs w:val="30"/>
                <w:rtl/>
              </w:rPr>
            </w:pPr>
            <w:r w:rsidRPr="00552FCF">
              <w:rPr>
                <w:b/>
                <w:bCs/>
                <w:sz w:val="30"/>
                <w:szCs w:val="30"/>
              </w:rPr>
              <w:t>Answer</w:t>
            </w:r>
          </w:p>
        </w:tc>
      </w:tr>
      <w:tr w:rsidR="00C9671C" w:rsidRPr="00552FCF" w14:paraId="6A48F08A" w14:textId="77777777" w:rsidTr="00C9671C">
        <w:tc>
          <w:tcPr>
            <w:tcW w:w="10612" w:type="dxa"/>
            <w:gridSpan w:val="2"/>
            <w:shd w:val="clear" w:color="auto" w:fill="F4B083" w:themeFill="accent2" w:themeFillTint="99"/>
          </w:tcPr>
          <w:p w14:paraId="0E2987BC" w14:textId="4F81B3DC" w:rsidR="00C9671C" w:rsidRPr="00552FCF" w:rsidRDefault="00930BC6" w:rsidP="00930BC6">
            <w:pPr>
              <w:jc w:val="center"/>
              <w:rPr>
                <w:b/>
                <w:bCs/>
                <w:sz w:val="30"/>
                <w:szCs w:val="30"/>
              </w:rPr>
            </w:pPr>
            <w:r w:rsidRPr="00930BC6">
              <w:rPr>
                <w:b/>
                <w:bCs/>
                <w:sz w:val="30"/>
                <w:szCs w:val="30"/>
              </w:rPr>
              <w:t>For Official Use</w:t>
            </w:r>
            <w:r>
              <w:rPr>
                <w:b/>
                <w:bCs/>
                <w:sz w:val="30"/>
                <w:szCs w:val="30"/>
              </w:rPr>
              <w:t xml:space="preserve"> only</w:t>
            </w:r>
            <w:r w:rsidRPr="00930BC6">
              <w:rPr>
                <w:b/>
                <w:bCs/>
                <w:sz w:val="30"/>
                <w:szCs w:val="30"/>
              </w:rPr>
              <w:t>:</w:t>
            </w:r>
            <w:r w:rsidRPr="00930BC6">
              <w:rPr>
                <w:b/>
                <w:bCs/>
                <w:sz w:val="30"/>
                <w:szCs w:val="30"/>
              </w:rPr>
              <w:br/>
              <w:t xml:space="preserve">Participants are required to </w:t>
            </w:r>
            <w:r>
              <w:rPr>
                <w:b/>
                <w:bCs/>
                <w:sz w:val="30"/>
                <w:szCs w:val="30"/>
              </w:rPr>
              <w:t>commit</w:t>
            </w:r>
            <w:r w:rsidRPr="00930BC6">
              <w:rPr>
                <w:b/>
                <w:bCs/>
                <w:sz w:val="30"/>
                <w:szCs w:val="30"/>
              </w:rPr>
              <w:t xml:space="preserve"> to the sequence of questions and provide responses to ensure fair, accurate, and objective </w:t>
            </w:r>
            <w:r>
              <w:rPr>
                <w:b/>
                <w:bCs/>
                <w:sz w:val="30"/>
                <w:szCs w:val="30"/>
              </w:rPr>
              <w:t xml:space="preserve">in </w:t>
            </w:r>
            <w:r w:rsidRPr="00930BC6">
              <w:rPr>
                <w:b/>
                <w:bCs/>
                <w:sz w:val="30"/>
                <w:szCs w:val="30"/>
              </w:rPr>
              <w:t>judging.</w:t>
            </w:r>
          </w:p>
        </w:tc>
      </w:tr>
      <w:tr w:rsidR="00930BC6" w:rsidRPr="00552FCF" w14:paraId="6E9CD61A" w14:textId="77777777" w:rsidTr="00930BC6">
        <w:tc>
          <w:tcPr>
            <w:tcW w:w="10612" w:type="dxa"/>
            <w:gridSpan w:val="2"/>
            <w:shd w:val="clear" w:color="auto" w:fill="BDD6EE" w:themeFill="accent5" w:themeFillTint="66"/>
          </w:tcPr>
          <w:p w14:paraId="06726BC3" w14:textId="6C07D68E" w:rsidR="00930BC6" w:rsidRPr="00930BC6" w:rsidRDefault="00930BC6" w:rsidP="00930BC6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G</w:t>
            </w:r>
            <w:r w:rsidRPr="00930BC6">
              <w:rPr>
                <w:b/>
                <w:bCs/>
                <w:sz w:val="30"/>
                <w:szCs w:val="30"/>
              </w:rPr>
              <w:t>oal</w:t>
            </w:r>
            <w:r>
              <w:rPr>
                <w:b/>
                <w:bCs/>
                <w:sz w:val="30"/>
                <w:szCs w:val="30"/>
              </w:rPr>
              <w:t xml:space="preserve"> of the award</w:t>
            </w:r>
            <w:r w:rsidRPr="00930BC6">
              <w:rPr>
                <w:b/>
                <w:bCs/>
                <w:sz w:val="30"/>
                <w:szCs w:val="30"/>
              </w:rPr>
              <w:t>:</w:t>
            </w:r>
          </w:p>
        </w:tc>
      </w:tr>
      <w:tr w:rsidR="00930BC6" w:rsidRPr="00552FCF" w14:paraId="5220F8B5" w14:textId="77777777" w:rsidTr="00C61BC8">
        <w:tc>
          <w:tcPr>
            <w:tcW w:w="10612" w:type="dxa"/>
            <w:gridSpan w:val="2"/>
          </w:tcPr>
          <w:p w14:paraId="7BDC6BD0" w14:textId="6206E72A" w:rsidR="00930BC6" w:rsidRPr="00296897" w:rsidRDefault="00930BC6" w:rsidP="00930BC6">
            <w:pPr>
              <w:rPr>
                <w:sz w:val="30"/>
                <w:szCs w:val="30"/>
              </w:rPr>
            </w:pPr>
            <w:r w:rsidRPr="00930BC6">
              <w:rPr>
                <w:sz w:val="30"/>
                <w:szCs w:val="30"/>
              </w:rPr>
              <w:t xml:space="preserve">To honor the company </w:t>
            </w:r>
            <w:r w:rsidRPr="00296897">
              <w:rPr>
                <w:sz w:val="30"/>
                <w:szCs w:val="30"/>
              </w:rPr>
              <w:t>with</w:t>
            </w:r>
            <w:r w:rsidRPr="00930BC6">
              <w:rPr>
                <w:sz w:val="30"/>
                <w:szCs w:val="30"/>
              </w:rPr>
              <w:t xml:space="preserve"> the most inclusive and </w:t>
            </w:r>
            <w:proofErr w:type="gramStart"/>
            <w:r w:rsidRPr="00930BC6">
              <w:rPr>
                <w:sz w:val="30"/>
                <w:szCs w:val="30"/>
              </w:rPr>
              <w:t xml:space="preserve">impactful </w:t>
            </w:r>
            <w:r w:rsidRPr="00296897">
              <w:rPr>
                <w:sz w:val="30"/>
                <w:szCs w:val="30"/>
              </w:rPr>
              <w:t>at all</w:t>
            </w:r>
            <w:proofErr w:type="gramEnd"/>
            <w:r w:rsidRPr="00296897">
              <w:rPr>
                <w:sz w:val="30"/>
                <w:szCs w:val="30"/>
              </w:rPr>
              <w:t xml:space="preserve"> aspects in </w:t>
            </w:r>
            <w:r w:rsidRPr="00930BC6">
              <w:rPr>
                <w:sz w:val="30"/>
                <w:szCs w:val="30"/>
              </w:rPr>
              <w:t>women’s empowerment and advancement.</w:t>
            </w:r>
          </w:p>
        </w:tc>
      </w:tr>
      <w:tr w:rsidR="00930BC6" w:rsidRPr="00552FCF" w14:paraId="1BF2BD43" w14:textId="77777777" w:rsidTr="00296897">
        <w:tc>
          <w:tcPr>
            <w:tcW w:w="10612" w:type="dxa"/>
            <w:gridSpan w:val="2"/>
            <w:shd w:val="clear" w:color="auto" w:fill="BDD6EE" w:themeFill="accent5" w:themeFillTint="66"/>
          </w:tcPr>
          <w:p w14:paraId="0BC83DAD" w14:textId="73027CA6" w:rsidR="00930BC6" w:rsidRPr="00552FCF" w:rsidRDefault="00930BC6" w:rsidP="00930BC6">
            <w:pPr>
              <w:rPr>
                <w:b/>
                <w:bCs/>
                <w:sz w:val="30"/>
                <w:szCs w:val="30"/>
              </w:rPr>
            </w:pPr>
            <w:r w:rsidRPr="00930BC6">
              <w:rPr>
                <w:b/>
                <w:bCs/>
                <w:sz w:val="30"/>
                <w:szCs w:val="30"/>
              </w:rPr>
              <w:t>Criteria</w:t>
            </w:r>
            <w:r w:rsidRPr="00930BC6">
              <w:rPr>
                <w:b/>
                <w:bCs/>
                <w:sz w:val="30"/>
                <w:szCs w:val="30"/>
              </w:rPr>
              <w:t xml:space="preserve"> </w:t>
            </w:r>
            <w:r w:rsidRPr="00930BC6">
              <w:rPr>
                <w:b/>
                <w:bCs/>
                <w:sz w:val="30"/>
                <w:szCs w:val="30"/>
              </w:rPr>
              <w:t>Measurement</w:t>
            </w:r>
          </w:p>
        </w:tc>
      </w:tr>
      <w:tr w:rsidR="00930BC6" w:rsidRPr="00552FCF" w14:paraId="6A1616C7" w14:textId="77777777" w:rsidTr="009F63B9">
        <w:tc>
          <w:tcPr>
            <w:tcW w:w="10612" w:type="dxa"/>
            <w:gridSpan w:val="2"/>
          </w:tcPr>
          <w:p w14:paraId="11439E21" w14:textId="0F5806F6" w:rsidR="00930BC6" w:rsidRPr="00296897" w:rsidRDefault="00930BC6" w:rsidP="00930BC6">
            <w:pPr>
              <w:rPr>
                <w:sz w:val="30"/>
                <w:szCs w:val="30"/>
              </w:rPr>
            </w:pPr>
            <w:r w:rsidRPr="00930BC6">
              <w:rPr>
                <w:sz w:val="30"/>
                <w:szCs w:val="30"/>
              </w:rPr>
              <w:t>Number of initiatives implemented in various fields for women’s empowerment.</w:t>
            </w:r>
          </w:p>
        </w:tc>
      </w:tr>
      <w:tr w:rsidR="00930BC6" w:rsidRPr="00552FCF" w14:paraId="7A636D0B" w14:textId="77777777" w:rsidTr="00B82DF3">
        <w:tc>
          <w:tcPr>
            <w:tcW w:w="10612" w:type="dxa"/>
            <w:gridSpan w:val="2"/>
          </w:tcPr>
          <w:p w14:paraId="58B32C00" w14:textId="77777777" w:rsidR="00930BC6" w:rsidRPr="00296897" w:rsidRDefault="00930BC6" w:rsidP="00930BC6">
            <w:pPr>
              <w:rPr>
                <w:sz w:val="30"/>
                <w:szCs w:val="30"/>
              </w:rPr>
            </w:pPr>
            <w:r w:rsidRPr="00296897">
              <w:rPr>
                <w:sz w:val="30"/>
                <w:szCs w:val="30"/>
              </w:rPr>
              <w:t xml:space="preserve">Percentage or number of people or entities </w:t>
            </w:r>
            <w:r w:rsidR="00296897" w:rsidRPr="00296897">
              <w:rPr>
                <w:sz w:val="30"/>
                <w:szCs w:val="30"/>
              </w:rPr>
              <w:t xml:space="preserve">who are </w:t>
            </w:r>
            <w:r w:rsidRPr="00296897">
              <w:rPr>
                <w:sz w:val="30"/>
                <w:szCs w:val="30"/>
              </w:rPr>
              <w:t>benefiting from the company’s initiatives</w:t>
            </w:r>
            <w:r w:rsidR="00296897" w:rsidRPr="00296897">
              <w:rPr>
                <w:sz w:val="30"/>
                <w:szCs w:val="30"/>
              </w:rPr>
              <w:t xml:space="preserve"> </w:t>
            </w:r>
            <w:r w:rsidRPr="00296897">
              <w:rPr>
                <w:sz w:val="30"/>
                <w:szCs w:val="30"/>
              </w:rPr>
              <w:t>(</w:t>
            </w:r>
            <w:r w:rsidR="00296897" w:rsidRPr="00296897">
              <w:rPr>
                <w:sz w:val="30"/>
                <w:szCs w:val="30"/>
              </w:rPr>
              <w:t>kindly d</w:t>
            </w:r>
            <w:r w:rsidRPr="00296897">
              <w:rPr>
                <w:sz w:val="30"/>
                <w:szCs w:val="30"/>
              </w:rPr>
              <w:t>etermine the number of people or groups benefiting from the initiatives compared to the number of targeted individuals in the local community</w:t>
            </w:r>
            <w:r w:rsidR="00296897" w:rsidRPr="00296897">
              <w:rPr>
                <w:sz w:val="30"/>
                <w:szCs w:val="30"/>
              </w:rPr>
              <w:t>)</w:t>
            </w:r>
            <w:r w:rsidRPr="00296897">
              <w:rPr>
                <w:sz w:val="30"/>
                <w:szCs w:val="30"/>
              </w:rPr>
              <w:t>. This includes:</w:t>
            </w:r>
          </w:p>
          <w:p w14:paraId="2AE261A0" w14:textId="77777777" w:rsidR="00296897" w:rsidRPr="00296897" w:rsidRDefault="00296897" w:rsidP="00296897">
            <w:pPr>
              <w:pStyle w:val="ListParagraph"/>
              <w:numPr>
                <w:ilvl w:val="0"/>
                <w:numId w:val="15"/>
              </w:numPr>
              <w:rPr>
                <w:sz w:val="30"/>
                <w:szCs w:val="30"/>
              </w:rPr>
            </w:pPr>
            <w:r w:rsidRPr="00296897">
              <w:rPr>
                <w:b/>
                <w:bCs/>
                <w:sz w:val="30"/>
                <w:szCs w:val="30"/>
              </w:rPr>
              <w:lastRenderedPageBreak/>
              <w:t>Unemployed youth (unemployment):</w:t>
            </w:r>
            <w:r w:rsidRPr="00296897">
              <w:rPr>
                <w:sz w:val="30"/>
                <w:szCs w:val="30"/>
              </w:rPr>
              <w:t xml:space="preserve"> If the initiative aims to provide jobs or training opportunities for youth, compare the number of jobs or opportunities provided to the number of unemployed </w:t>
            </w:r>
            <w:proofErr w:type="gramStart"/>
            <w:r w:rsidRPr="00296897">
              <w:rPr>
                <w:sz w:val="30"/>
                <w:szCs w:val="30"/>
              </w:rPr>
              <w:t>youth</w:t>
            </w:r>
            <w:proofErr w:type="gramEnd"/>
            <w:r w:rsidRPr="00296897">
              <w:rPr>
                <w:sz w:val="30"/>
                <w:szCs w:val="30"/>
              </w:rPr>
              <w:t xml:space="preserve"> targeted.</w:t>
            </w:r>
          </w:p>
          <w:p w14:paraId="3E792359" w14:textId="17968F91" w:rsidR="00296897" w:rsidRPr="00296897" w:rsidRDefault="00296897" w:rsidP="00296897">
            <w:pPr>
              <w:pStyle w:val="ListParagraph"/>
              <w:numPr>
                <w:ilvl w:val="0"/>
                <w:numId w:val="15"/>
              </w:numPr>
              <w:rPr>
                <w:sz w:val="30"/>
                <w:szCs w:val="30"/>
              </w:rPr>
            </w:pPr>
            <w:r w:rsidRPr="0029689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</w:rPr>
              <w:t>Women:</w:t>
            </w:r>
            <w:r w:rsidRPr="0029689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 xml:space="preserve"> If the initiative targets women’s empowerment</w:t>
            </w:r>
            <w:r w:rsidRPr="0029689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:</w:t>
            </w:r>
          </w:p>
          <w:p w14:paraId="4546F9D2" w14:textId="77777777" w:rsidR="00296897" w:rsidRPr="00296897" w:rsidRDefault="00296897" w:rsidP="00296897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9689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Measure the number of women benefiting from programs such as vocational training or small business financing.</w:t>
            </w:r>
          </w:p>
          <w:p w14:paraId="45233600" w14:textId="77777777" w:rsidR="00296897" w:rsidRPr="00296897" w:rsidRDefault="00296897" w:rsidP="00296897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9689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Compare the programs to the number of targeted groups.</w:t>
            </w:r>
          </w:p>
          <w:p w14:paraId="22A048EC" w14:textId="77777777" w:rsidR="00296897" w:rsidRPr="00296897" w:rsidRDefault="00296897" w:rsidP="00296897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9689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Measure the sustainability of projects and their long-term impact.</w:t>
            </w:r>
          </w:p>
          <w:p w14:paraId="562F9491" w14:textId="1A85D311" w:rsidR="00296897" w:rsidRPr="00296897" w:rsidRDefault="00296897" w:rsidP="00296897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9689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Improve the living and professional standards of women.</w:t>
            </w:r>
          </w:p>
        </w:tc>
      </w:tr>
      <w:tr w:rsidR="00296897" w:rsidRPr="00552FCF" w14:paraId="099C19FA" w14:textId="77777777" w:rsidTr="00296897">
        <w:tc>
          <w:tcPr>
            <w:tcW w:w="10612" w:type="dxa"/>
            <w:gridSpan w:val="2"/>
            <w:shd w:val="clear" w:color="auto" w:fill="BDD6EE" w:themeFill="accent5" w:themeFillTint="66"/>
          </w:tcPr>
          <w:p w14:paraId="5069E5A7" w14:textId="6DF8C8C5" w:rsidR="00296897" w:rsidRPr="00552FCF" w:rsidRDefault="00296897" w:rsidP="00296897">
            <w:pPr>
              <w:rPr>
                <w:b/>
                <w:bCs/>
                <w:sz w:val="30"/>
                <w:szCs w:val="30"/>
              </w:rPr>
            </w:pPr>
            <w:r w:rsidRPr="00296897">
              <w:rPr>
                <w:b/>
                <w:bCs/>
                <w:sz w:val="30"/>
                <w:szCs w:val="30"/>
              </w:rPr>
              <w:lastRenderedPageBreak/>
              <w:t>Budget and Resources:</w:t>
            </w:r>
          </w:p>
        </w:tc>
      </w:tr>
      <w:tr w:rsidR="00296897" w:rsidRPr="00552FCF" w14:paraId="3D332AC9" w14:textId="77777777" w:rsidTr="00F61538">
        <w:tc>
          <w:tcPr>
            <w:tcW w:w="10612" w:type="dxa"/>
            <w:gridSpan w:val="2"/>
          </w:tcPr>
          <w:p w14:paraId="5208F887" w14:textId="50E80B9F" w:rsidR="00296897" w:rsidRPr="00296897" w:rsidRDefault="00296897" w:rsidP="00296897">
            <w:pPr>
              <w:rPr>
                <w:sz w:val="30"/>
                <w:szCs w:val="30"/>
              </w:rPr>
            </w:pPr>
            <w:r w:rsidRPr="00296897">
              <w:rPr>
                <w:sz w:val="30"/>
                <w:szCs w:val="30"/>
              </w:rPr>
              <w:t xml:space="preserve">The percentage of the budget </w:t>
            </w:r>
            <w:r>
              <w:rPr>
                <w:sz w:val="30"/>
                <w:szCs w:val="30"/>
              </w:rPr>
              <w:t xml:space="preserve">which </w:t>
            </w:r>
            <w:r w:rsidRPr="00296897">
              <w:rPr>
                <w:sz w:val="30"/>
                <w:szCs w:val="30"/>
              </w:rPr>
              <w:t xml:space="preserve">allocated for corporate social responsibility in women’s empowerment and advancement from </w:t>
            </w:r>
            <w:r>
              <w:rPr>
                <w:sz w:val="30"/>
                <w:szCs w:val="30"/>
              </w:rPr>
              <w:t xml:space="preserve">the </w:t>
            </w:r>
            <w:r w:rsidRPr="00296897">
              <w:rPr>
                <w:sz w:val="30"/>
                <w:szCs w:val="30"/>
              </w:rPr>
              <w:t>total annual profits/expenses.</w:t>
            </w:r>
          </w:p>
        </w:tc>
      </w:tr>
      <w:tr w:rsidR="00296897" w:rsidRPr="00552FCF" w14:paraId="0165A9C0" w14:textId="77777777" w:rsidTr="00C57528">
        <w:tc>
          <w:tcPr>
            <w:tcW w:w="10612" w:type="dxa"/>
            <w:gridSpan w:val="2"/>
          </w:tcPr>
          <w:p w14:paraId="31D632BF" w14:textId="4CF2F0A5" w:rsidR="00296897" w:rsidRPr="00296897" w:rsidRDefault="00296897" w:rsidP="00296897">
            <w:pPr>
              <w:rPr>
                <w:sz w:val="30"/>
                <w:szCs w:val="30"/>
              </w:rPr>
            </w:pPr>
            <w:r w:rsidRPr="00296897">
              <w:rPr>
                <w:sz w:val="30"/>
                <w:szCs w:val="30"/>
              </w:rPr>
              <w:t>Transparency and documentation of the distribution of resources and expenditure on initiatives.</w:t>
            </w:r>
          </w:p>
        </w:tc>
      </w:tr>
      <w:tr w:rsidR="00296897" w:rsidRPr="00552FCF" w14:paraId="56ED78FE" w14:textId="77777777" w:rsidTr="00296897">
        <w:tc>
          <w:tcPr>
            <w:tcW w:w="10612" w:type="dxa"/>
            <w:gridSpan w:val="2"/>
            <w:shd w:val="clear" w:color="auto" w:fill="BDD6EE" w:themeFill="accent5" w:themeFillTint="66"/>
          </w:tcPr>
          <w:p w14:paraId="71409DAA" w14:textId="2525F0A6" w:rsidR="00296897" w:rsidRPr="00552FCF" w:rsidRDefault="00296897" w:rsidP="00296897">
            <w:pPr>
              <w:rPr>
                <w:b/>
                <w:bCs/>
                <w:sz w:val="30"/>
                <w:szCs w:val="30"/>
              </w:rPr>
            </w:pPr>
            <w:r w:rsidRPr="00296897">
              <w:rPr>
                <w:b/>
                <w:bCs/>
                <w:sz w:val="30"/>
                <w:szCs w:val="30"/>
              </w:rPr>
              <w:t>Impact Measurement:</w:t>
            </w:r>
          </w:p>
        </w:tc>
      </w:tr>
      <w:tr w:rsidR="00296897" w:rsidRPr="00552FCF" w14:paraId="094C9AB7" w14:textId="77777777" w:rsidTr="00E41617">
        <w:tc>
          <w:tcPr>
            <w:tcW w:w="10612" w:type="dxa"/>
            <w:gridSpan w:val="2"/>
          </w:tcPr>
          <w:p w14:paraId="626B9F20" w14:textId="707D4790" w:rsidR="00B24C08" w:rsidRPr="00B24C08" w:rsidRDefault="00B24C08" w:rsidP="00B24C08">
            <w:p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 xml:space="preserve">Tools </w:t>
            </w:r>
            <w:r>
              <w:rPr>
                <w:sz w:val="30"/>
                <w:szCs w:val="30"/>
              </w:rPr>
              <w:t>to</w:t>
            </w:r>
            <w:r w:rsidRPr="00B24C08">
              <w:rPr>
                <w:sz w:val="30"/>
                <w:szCs w:val="30"/>
              </w:rPr>
              <w:t xml:space="preserve"> measur</w:t>
            </w:r>
            <w:r>
              <w:rPr>
                <w:sz w:val="30"/>
                <w:szCs w:val="30"/>
              </w:rPr>
              <w:t xml:space="preserve">e </w:t>
            </w:r>
            <w:r w:rsidRPr="00B24C08">
              <w:rPr>
                <w:sz w:val="30"/>
                <w:szCs w:val="30"/>
              </w:rPr>
              <w:t>the impact of women’s empowerment and advancement, such as:</w:t>
            </w:r>
          </w:p>
          <w:p w14:paraId="55C47773" w14:textId="112F46DE" w:rsidR="00B24C08" w:rsidRPr="00B24C08" w:rsidRDefault="00B24C08" w:rsidP="00B24C08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>Surveys</w:t>
            </w:r>
            <w:r>
              <w:rPr>
                <w:sz w:val="30"/>
                <w:szCs w:val="30"/>
              </w:rPr>
              <w:t>.</w:t>
            </w:r>
          </w:p>
          <w:p w14:paraId="6D275509" w14:textId="5DBE6752" w:rsidR="00B24C08" w:rsidRPr="00B24C08" w:rsidRDefault="00B24C08" w:rsidP="00B24C08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>Interviews</w:t>
            </w:r>
            <w:r>
              <w:rPr>
                <w:sz w:val="30"/>
                <w:szCs w:val="30"/>
              </w:rPr>
              <w:t>.</w:t>
            </w:r>
          </w:p>
          <w:p w14:paraId="18F62771" w14:textId="4BD33D8B" w:rsidR="00B24C08" w:rsidRPr="00B24C08" w:rsidRDefault="00B24C08" w:rsidP="00B24C08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>Statistical analysis</w:t>
            </w:r>
            <w:r>
              <w:rPr>
                <w:sz w:val="30"/>
                <w:szCs w:val="30"/>
              </w:rPr>
              <w:t>.</w:t>
            </w:r>
          </w:p>
          <w:p w14:paraId="26BBAF9B" w14:textId="692B0E80" w:rsidR="00296897" w:rsidRPr="00B24C08" w:rsidRDefault="00B24C08" w:rsidP="00B24C08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>Awards earned.</w:t>
            </w:r>
          </w:p>
        </w:tc>
      </w:tr>
      <w:tr w:rsidR="00B24C08" w:rsidRPr="00552FCF" w14:paraId="139738B8" w14:textId="77777777" w:rsidTr="00CD4E55">
        <w:tc>
          <w:tcPr>
            <w:tcW w:w="10612" w:type="dxa"/>
            <w:gridSpan w:val="2"/>
          </w:tcPr>
          <w:p w14:paraId="4A9D6778" w14:textId="7D57B3E3" w:rsidR="00B24C08" w:rsidRPr="00B24C08" w:rsidRDefault="00B24C08" w:rsidP="00B24C08">
            <w:p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  <w:lang w:val="en"/>
              </w:rPr>
              <w:t>The extent to which initiatives achieve sustainable development goals in accordance with Bahrain</w:t>
            </w:r>
            <w:r>
              <w:rPr>
                <w:sz w:val="30"/>
                <w:szCs w:val="30"/>
                <w:lang w:val="en"/>
              </w:rPr>
              <w:t>’s</w:t>
            </w:r>
            <w:r w:rsidRPr="00B24C08">
              <w:rPr>
                <w:sz w:val="30"/>
                <w:szCs w:val="30"/>
                <w:lang w:val="en"/>
              </w:rPr>
              <w:t xml:space="preserve"> </w:t>
            </w:r>
            <w:r>
              <w:rPr>
                <w:sz w:val="30"/>
                <w:szCs w:val="30"/>
                <w:lang w:val="en"/>
              </w:rPr>
              <w:t>v</w:t>
            </w:r>
            <w:r w:rsidRPr="00B24C08">
              <w:rPr>
                <w:sz w:val="30"/>
                <w:szCs w:val="30"/>
                <w:lang w:val="en"/>
              </w:rPr>
              <w:t>ision 2030</w:t>
            </w:r>
            <w:r>
              <w:rPr>
                <w:sz w:val="30"/>
                <w:szCs w:val="30"/>
                <w:lang w:val="en"/>
              </w:rPr>
              <w:t>.</w:t>
            </w:r>
          </w:p>
        </w:tc>
      </w:tr>
      <w:tr w:rsidR="00B24C08" w:rsidRPr="00552FCF" w14:paraId="6D013467" w14:textId="77777777" w:rsidTr="00B24C08">
        <w:tc>
          <w:tcPr>
            <w:tcW w:w="10612" w:type="dxa"/>
            <w:gridSpan w:val="2"/>
            <w:shd w:val="clear" w:color="auto" w:fill="BDD6EE" w:themeFill="accent5" w:themeFillTint="66"/>
          </w:tcPr>
          <w:p w14:paraId="7C65EB4F" w14:textId="0EC8FE13" w:rsidR="00B24C08" w:rsidRPr="00B24C08" w:rsidRDefault="00B24C08" w:rsidP="00B24C08">
            <w:pPr>
              <w:rPr>
                <w:b/>
                <w:bCs/>
                <w:sz w:val="30"/>
                <w:szCs w:val="30"/>
              </w:rPr>
            </w:pPr>
            <w:r w:rsidRPr="00B24C08">
              <w:rPr>
                <w:b/>
                <w:bCs/>
                <w:sz w:val="30"/>
                <w:szCs w:val="30"/>
              </w:rPr>
              <w:t xml:space="preserve">Women’s Empowerment </w:t>
            </w:r>
            <w:r>
              <w:rPr>
                <w:b/>
                <w:bCs/>
                <w:sz w:val="30"/>
                <w:szCs w:val="30"/>
              </w:rPr>
              <w:t>at</w:t>
            </w:r>
            <w:r w:rsidRPr="00B24C08">
              <w:rPr>
                <w:b/>
                <w:bCs/>
                <w:sz w:val="30"/>
                <w:szCs w:val="30"/>
              </w:rPr>
              <w:t xml:space="preserve"> </w:t>
            </w:r>
            <w:r>
              <w:rPr>
                <w:b/>
                <w:bCs/>
                <w:sz w:val="30"/>
                <w:szCs w:val="30"/>
              </w:rPr>
              <w:t>w</w:t>
            </w:r>
            <w:r w:rsidRPr="00B24C08">
              <w:rPr>
                <w:b/>
                <w:bCs/>
                <w:sz w:val="30"/>
                <w:szCs w:val="30"/>
              </w:rPr>
              <w:t>orkplace:</w:t>
            </w:r>
          </w:p>
        </w:tc>
      </w:tr>
      <w:tr w:rsidR="00B24C08" w:rsidRPr="00552FCF" w14:paraId="57082D0B" w14:textId="77777777" w:rsidTr="004C3EC3">
        <w:tc>
          <w:tcPr>
            <w:tcW w:w="10612" w:type="dxa"/>
            <w:gridSpan w:val="2"/>
          </w:tcPr>
          <w:p w14:paraId="60632826" w14:textId="70AB201A" w:rsidR="00B24C08" w:rsidRPr="00B24C08" w:rsidRDefault="00B24C08" w:rsidP="00B24C08">
            <w:p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>The percentage of women in leadership positions.</w:t>
            </w:r>
          </w:p>
        </w:tc>
      </w:tr>
      <w:tr w:rsidR="00B24C08" w:rsidRPr="00552FCF" w14:paraId="7CD3EA0A" w14:textId="77777777" w:rsidTr="00E50D9A">
        <w:tc>
          <w:tcPr>
            <w:tcW w:w="10612" w:type="dxa"/>
            <w:gridSpan w:val="2"/>
          </w:tcPr>
          <w:p w14:paraId="73F0ED7E" w14:textId="56A8759B" w:rsidR="00B24C08" w:rsidRPr="00B24C08" w:rsidRDefault="00B24C08" w:rsidP="00B24C08">
            <w:p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>The percentage of women employees in the company.</w:t>
            </w:r>
          </w:p>
        </w:tc>
      </w:tr>
      <w:tr w:rsidR="00B24C08" w:rsidRPr="00552FCF" w14:paraId="497CFD3E" w14:textId="77777777" w:rsidTr="009D5B7A">
        <w:tc>
          <w:tcPr>
            <w:tcW w:w="10612" w:type="dxa"/>
            <w:gridSpan w:val="2"/>
          </w:tcPr>
          <w:p w14:paraId="37336380" w14:textId="27E8B68A" w:rsidR="00B24C08" w:rsidRPr="00B24C08" w:rsidRDefault="00B24C08" w:rsidP="00B24C08">
            <w:p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>The percentage of female participation in training and professional development programs.</w:t>
            </w:r>
          </w:p>
        </w:tc>
      </w:tr>
      <w:tr w:rsidR="00B24C08" w:rsidRPr="00552FCF" w14:paraId="6A8AEB2A" w14:textId="77777777" w:rsidTr="00B24C08">
        <w:tc>
          <w:tcPr>
            <w:tcW w:w="10612" w:type="dxa"/>
            <w:gridSpan w:val="2"/>
            <w:shd w:val="clear" w:color="auto" w:fill="BDD6EE" w:themeFill="accent5" w:themeFillTint="66"/>
          </w:tcPr>
          <w:p w14:paraId="6EE53764" w14:textId="03C5AD03" w:rsidR="00B24C08" w:rsidRPr="00B24C08" w:rsidRDefault="00B24C08" w:rsidP="00B24C08">
            <w:pPr>
              <w:rPr>
                <w:b/>
                <w:bCs/>
                <w:sz w:val="30"/>
                <w:szCs w:val="30"/>
              </w:rPr>
            </w:pPr>
            <w:r w:rsidRPr="00B24C08">
              <w:rPr>
                <w:b/>
                <w:bCs/>
                <w:sz w:val="30"/>
                <w:szCs w:val="30"/>
              </w:rPr>
              <w:t xml:space="preserve">Policies </w:t>
            </w:r>
            <w:r>
              <w:rPr>
                <w:b/>
                <w:bCs/>
                <w:sz w:val="30"/>
                <w:szCs w:val="30"/>
              </w:rPr>
              <w:t>s</w:t>
            </w:r>
            <w:r w:rsidRPr="00B24C08">
              <w:rPr>
                <w:b/>
                <w:bCs/>
                <w:sz w:val="30"/>
                <w:szCs w:val="30"/>
              </w:rPr>
              <w:t xml:space="preserve">upporting </w:t>
            </w:r>
            <w:r>
              <w:rPr>
                <w:b/>
                <w:bCs/>
                <w:sz w:val="30"/>
                <w:szCs w:val="30"/>
              </w:rPr>
              <w:t>w</w:t>
            </w:r>
            <w:r w:rsidRPr="00B24C08">
              <w:rPr>
                <w:b/>
                <w:bCs/>
                <w:sz w:val="30"/>
                <w:szCs w:val="30"/>
              </w:rPr>
              <w:t>omen:</w:t>
            </w:r>
          </w:p>
        </w:tc>
      </w:tr>
      <w:tr w:rsidR="00B24C08" w:rsidRPr="00552FCF" w14:paraId="142060DF" w14:textId="77777777" w:rsidTr="001328C4">
        <w:tc>
          <w:tcPr>
            <w:tcW w:w="10612" w:type="dxa"/>
            <w:gridSpan w:val="2"/>
          </w:tcPr>
          <w:p w14:paraId="3B53ACFE" w14:textId="40FD75FE" w:rsidR="00B24C08" w:rsidRPr="00B24C08" w:rsidRDefault="00B24C08" w:rsidP="00B24C08">
            <w:p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>Existence of clear policies to ensure gender equality (employment, salaries, promotion opportunities).</w:t>
            </w:r>
          </w:p>
        </w:tc>
      </w:tr>
      <w:tr w:rsidR="00B24C08" w:rsidRPr="00552FCF" w14:paraId="43177E67" w14:textId="77777777" w:rsidTr="006E141D">
        <w:tc>
          <w:tcPr>
            <w:tcW w:w="10612" w:type="dxa"/>
            <w:gridSpan w:val="2"/>
          </w:tcPr>
          <w:p w14:paraId="5202738B" w14:textId="646FA124" w:rsidR="00B24C08" w:rsidRPr="00B24C08" w:rsidRDefault="00B24C08" w:rsidP="00B24C08">
            <w:pPr>
              <w:rPr>
                <w:sz w:val="30"/>
                <w:szCs w:val="30"/>
              </w:rPr>
            </w:pPr>
            <w:r w:rsidRPr="00B24C08">
              <w:rPr>
                <w:sz w:val="30"/>
                <w:szCs w:val="30"/>
              </w:rPr>
              <w:t xml:space="preserve">Programs to support work-life balance (maternity leave, work </w:t>
            </w:r>
            <w:r w:rsidR="00A12808" w:rsidRPr="00B24C08">
              <w:rPr>
                <w:sz w:val="30"/>
                <w:szCs w:val="30"/>
              </w:rPr>
              <w:t>flexib</w:t>
            </w:r>
            <w:r w:rsidR="00A12808">
              <w:rPr>
                <w:sz w:val="30"/>
                <w:szCs w:val="30"/>
              </w:rPr>
              <w:t xml:space="preserve">ility </w:t>
            </w:r>
            <w:r w:rsidRPr="00B24C08">
              <w:rPr>
                <w:sz w:val="30"/>
                <w:szCs w:val="30"/>
              </w:rPr>
              <w:t>arrangements).</w:t>
            </w:r>
          </w:p>
        </w:tc>
      </w:tr>
      <w:tr w:rsidR="00B24C08" w:rsidRPr="00552FCF" w14:paraId="5F953115" w14:textId="77777777" w:rsidTr="00A12808">
        <w:tc>
          <w:tcPr>
            <w:tcW w:w="10612" w:type="dxa"/>
            <w:gridSpan w:val="2"/>
            <w:shd w:val="clear" w:color="auto" w:fill="BDD6EE" w:themeFill="accent5" w:themeFillTint="66"/>
          </w:tcPr>
          <w:p w14:paraId="5E7C3F4C" w14:textId="2E3B9E25" w:rsidR="00B24C08" w:rsidRPr="00A12808" w:rsidRDefault="00A12808" w:rsidP="00A12808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P</w:t>
            </w:r>
            <w:r w:rsidRPr="00A12808">
              <w:rPr>
                <w:b/>
                <w:bCs/>
                <w:sz w:val="30"/>
                <w:szCs w:val="30"/>
              </w:rPr>
              <w:t>rograms</w:t>
            </w:r>
            <w:r>
              <w:rPr>
                <w:b/>
                <w:bCs/>
                <w:sz w:val="30"/>
                <w:szCs w:val="30"/>
              </w:rPr>
              <w:t xml:space="preserve"> impact</w:t>
            </w:r>
            <w:r w:rsidRPr="00A12808">
              <w:rPr>
                <w:b/>
                <w:bCs/>
                <w:sz w:val="30"/>
                <w:szCs w:val="30"/>
              </w:rPr>
              <w:t>:</w:t>
            </w:r>
          </w:p>
        </w:tc>
      </w:tr>
      <w:tr w:rsidR="00A12808" w:rsidRPr="00552FCF" w14:paraId="565DE297" w14:textId="77777777" w:rsidTr="00B634F1">
        <w:tc>
          <w:tcPr>
            <w:tcW w:w="10612" w:type="dxa"/>
            <w:gridSpan w:val="2"/>
          </w:tcPr>
          <w:p w14:paraId="787FB55E" w14:textId="663D9AFC" w:rsidR="00A12808" w:rsidRPr="00A12808" w:rsidRDefault="00A12808" w:rsidP="00A12808">
            <w:pPr>
              <w:rPr>
                <w:sz w:val="30"/>
                <w:szCs w:val="30"/>
              </w:rPr>
            </w:pPr>
            <w:r w:rsidRPr="00A12808">
              <w:rPr>
                <w:sz w:val="30"/>
                <w:szCs w:val="30"/>
              </w:rPr>
              <w:t>The percentage of improvement in women’s economic participation due to these initiatives.</w:t>
            </w:r>
          </w:p>
        </w:tc>
      </w:tr>
      <w:tr w:rsidR="007038C9" w:rsidRPr="00552FCF" w14:paraId="681D5687" w14:textId="77777777" w:rsidTr="007953C7">
        <w:tc>
          <w:tcPr>
            <w:tcW w:w="10612" w:type="dxa"/>
            <w:gridSpan w:val="2"/>
          </w:tcPr>
          <w:p w14:paraId="5260D6CD" w14:textId="6E4CAE02" w:rsidR="007038C9" w:rsidRPr="007038C9" w:rsidRDefault="007038C9" w:rsidP="007038C9">
            <w:pPr>
              <w:rPr>
                <w:sz w:val="30"/>
                <w:szCs w:val="30"/>
              </w:rPr>
            </w:pPr>
            <w:r w:rsidRPr="007038C9">
              <w:rPr>
                <w:sz w:val="30"/>
                <w:szCs w:val="30"/>
              </w:rPr>
              <w:t xml:space="preserve">The impact of the </w:t>
            </w:r>
            <w:proofErr w:type="spellStart"/>
            <w:r w:rsidRPr="007038C9">
              <w:rPr>
                <w:sz w:val="30"/>
                <w:szCs w:val="30"/>
              </w:rPr>
              <w:t>programmes</w:t>
            </w:r>
            <w:proofErr w:type="spellEnd"/>
            <w:r w:rsidRPr="007038C9">
              <w:rPr>
                <w:sz w:val="30"/>
                <w:szCs w:val="30"/>
              </w:rPr>
              <w:t xml:space="preserve"> on developing women’s skills, increasing their professional opportunities and reaching leadership positions.</w:t>
            </w:r>
          </w:p>
        </w:tc>
      </w:tr>
    </w:tbl>
    <w:p w14:paraId="1B554B87" w14:textId="77777777" w:rsidR="00552FCF" w:rsidRDefault="00552FCF" w:rsidP="00552FCF">
      <w:pPr>
        <w:bidi/>
        <w:rPr>
          <w:sz w:val="30"/>
          <w:szCs w:val="30"/>
          <w:lang w:bidi="ar-BH"/>
        </w:rPr>
      </w:pPr>
    </w:p>
    <w:p w14:paraId="6E1D970E" w14:textId="77777777" w:rsidR="007038C9" w:rsidRDefault="007038C9" w:rsidP="007038C9">
      <w:pPr>
        <w:bidi/>
        <w:rPr>
          <w:sz w:val="30"/>
          <w:szCs w:val="30"/>
          <w:lang w:bidi="ar-BH"/>
        </w:rPr>
      </w:pPr>
    </w:p>
    <w:p w14:paraId="20DE90A4" w14:textId="6D54017B" w:rsidR="007038C9" w:rsidRPr="007038C9" w:rsidRDefault="007038C9" w:rsidP="007038C9">
      <w:pPr>
        <w:pStyle w:val="ListParagraph"/>
        <w:numPr>
          <w:ilvl w:val="0"/>
          <w:numId w:val="18"/>
        </w:numPr>
        <w:jc w:val="center"/>
        <w:rPr>
          <w:b/>
          <w:bCs/>
          <w:sz w:val="30"/>
          <w:szCs w:val="30"/>
          <w:rtl/>
          <w:lang w:bidi="ar-BH"/>
        </w:rPr>
      </w:pPr>
      <w:r w:rsidRPr="007038C9">
        <w:rPr>
          <w:b/>
          <w:bCs/>
          <w:sz w:val="30"/>
          <w:szCs w:val="30"/>
          <w:lang w:bidi="ar-BH"/>
        </w:rPr>
        <w:t xml:space="preserve">End - </w:t>
      </w:r>
    </w:p>
    <w:sectPr w:rsidR="007038C9" w:rsidRPr="007038C9" w:rsidSect="00BB60D0">
      <w:headerReference w:type="default" r:id="rId8"/>
      <w:footerReference w:type="default" r:id="rId9"/>
      <w:pgSz w:w="11906" w:h="16838" w:code="9"/>
      <w:pgMar w:top="25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26D62" w14:textId="77777777" w:rsidR="00552FCF" w:rsidRDefault="00552FCF" w:rsidP="00D2541A">
      <w:pPr>
        <w:spacing w:after="0" w:line="240" w:lineRule="auto"/>
      </w:pPr>
      <w:r>
        <w:separator/>
      </w:r>
    </w:p>
  </w:endnote>
  <w:endnote w:type="continuationSeparator" w:id="0">
    <w:p w14:paraId="26C48DCB" w14:textId="77777777" w:rsidR="00552FCF" w:rsidRDefault="00552FCF" w:rsidP="00D2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544BA" w14:textId="77777777" w:rsidR="00D2541A" w:rsidRPr="000C55EB" w:rsidRDefault="00605F43" w:rsidP="007D30C9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color w:val="FFFFFF" w:themeColor="background1"/>
        <w:kern w:val="0"/>
        <w:sz w:val="24"/>
        <w:szCs w:val="24"/>
        <w14:ligatures w14:val="none"/>
      </w:rPr>
    </w:pPr>
    <w:r w:rsidRPr="000C55EB">
      <w:rPr>
        <w:rFonts w:ascii="Times New Roman" w:eastAsia="Times New Roman" w:hAnsi="Times New Roman" w:cs="Times New Roman"/>
        <w:noProof/>
        <w:color w:val="FFFFFF" w:themeColor="background1"/>
        <w:kern w:val="0"/>
        <w:sz w:val="24"/>
        <w:szCs w:val="24"/>
      </w:rPr>
      <w:drawing>
        <wp:anchor distT="0" distB="0" distL="114300" distR="114300" simplePos="0" relativeHeight="251663872" behindDoc="1" locked="0" layoutInCell="1" allowOverlap="1" wp14:anchorId="53494601" wp14:editId="3D0F788B">
          <wp:simplePos x="0" y="0"/>
          <wp:positionH relativeFrom="column">
            <wp:posOffset>-597535</wp:posOffset>
          </wp:positionH>
          <wp:positionV relativeFrom="paragraph">
            <wp:posOffset>124424</wp:posOffset>
          </wp:positionV>
          <wp:extent cx="7977352" cy="1935266"/>
          <wp:effectExtent l="0" t="0" r="0" b="0"/>
          <wp:wrapNone/>
          <wp:docPr id="1230020135" name="Picture 5" descr="A blue and whi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22383" name="Picture 5" descr="A blue and whit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7352" cy="1935266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733" w:rsidRPr="000C55EB">
      <w:rPr>
        <w:rFonts w:ascii="Times New Roman" w:eastAsia="Times New Roman" w:hAnsi="Times New Roman" w:cs="Times New Roman"/>
        <w:color w:val="FFFFFF" w:themeColor="background1"/>
        <w:kern w:val="0"/>
        <w:sz w:val="24"/>
        <w:szCs w:val="24"/>
        <w14:ligatures w14:val="none"/>
      </w:rPr>
      <w:t>`</w:t>
    </w:r>
  </w:p>
  <w:p w14:paraId="400A6C10" w14:textId="77777777" w:rsidR="00D33F50" w:rsidRPr="000C55EB" w:rsidRDefault="00E14420" w:rsidP="001413E2">
    <w:pPr>
      <w:pStyle w:val="Footer"/>
      <w:tabs>
        <w:tab w:val="clear" w:pos="4680"/>
        <w:tab w:val="clear" w:pos="9360"/>
        <w:tab w:val="left" w:pos="9757"/>
      </w:tabs>
      <w:bidi/>
      <w:rPr>
        <w:color w:val="FFFFFF" w:themeColor="background1"/>
        <w:rtl/>
      </w:rPr>
    </w:pPr>
    <w:r w:rsidRPr="000C55EB">
      <w:rPr>
        <w:rFonts w:hint="cs"/>
        <w:color w:val="FFFFFF" w:themeColor="background1"/>
        <w:rtl/>
      </w:rPr>
      <w:t>للاستفسار</w:t>
    </w:r>
  </w:p>
  <w:p w14:paraId="6AE06924" w14:textId="77777777" w:rsidR="001413E2" w:rsidRPr="001307DA" w:rsidRDefault="001413E2" w:rsidP="00D33F50">
    <w:pPr>
      <w:pStyle w:val="Footer"/>
      <w:tabs>
        <w:tab w:val="clear" w:pos="4680"/>
        <w:tab w:val="clear" w:pos="9360"/>
        <w:tab w:val="left" w:pos="9757"/>
      </w:tabs>
      <w:bidi/>
      <w:rPr>
        <w:color w:val="FFFFFF" w:themeColor="background1"/>
      </w:rPr>
    </w:pPr>
    <w:r w:rsidRPr="001307DA">
      <w:rPr>
        <w:rFonts w:hint="cs"/>
        <w:color w:val="FFFFFF" w:themeColor="background1"/>
        <w:rtl/>
      </w:rPr>
      <w:t>هاتف:</w:t>
    </w:r>
    <w:r w:rsidR="002E4F26" w:rsidRPr="001307DA">
      <w:rPr>
        <w:rFonts w:hint="cs"/>
        <w:color w:val="FFFFFF" w:themeColor="background1"/>
        <w:rtl/>
      </w:rPr>
      <w:t xml:space="preserve"> 66606669</w:t>
    </w:r>
    <w:r w:rsidR="000C55EB" w:rsidRPr="001307DA">
      <w:rPr>
        <w:rFonts w:hint="cs"/>
        <w:color w:val="FFFFFF" w:themeColor="background1"/>
        <w:rtl/>
      </w:rPr>
      <w:t>-973+</w:t>
    </w:r>
    <w:r w:rsidR="002E4F26" w:rsidRPr="001307DA">
      <w:rPr>
        <w:rFonts w:hint="cs"/>
        <w:color w:val="FFFFFF" w:themeColor="background1"/>
        <w:rtl/>
      </w:rPr>
      <w:t xml:space="preserve"> </w:t>
    </w:r>
    <w:r w:rsidR="000C55EB" w:rsidRPr="001307DA">
      <w:rPr>
        <w:rFonts w:hint="cs"/>
        <w:color w:val="FFFFFF" w:themeColor="background1"/>
        <w:rtl/>
      </w:rPr>
      <w:t>/</w:t>
    </w:r>
    <w:r w:rsidR="002E4F26" w:rsidRPr="001307DA">
      <w:rPr>
        <w:rFonts w:hint="cs"/>
        <w:color w:val="FFFFFF" w:themeColor="background1"/>
        <w:rtl/>
      </w:rPr>
      <w:t xml:space="preserve"> </w:t>
    </w:r>
    <w:r w:rsidR="002E4F26" w:rsidRPr="001307DA">
      <w:rPr>
        <w:color w:val="FFFFFF" w:themeColor="background1"/>
      </w:rPr>
      <w:t>raed.ayoob@albiladpress.com</w:t>
    </w:r>
    <w:r w:rsidRPr="001307DA">
      <w:rPr>
        <w:color w:val="FFFFFF" w:themeColor="background1"/>
      </w:rPr>
      <w:t xml:space="preserve"> </w:t>
    </w:r>
    <w:r w:rsidR="002E4F26" w:rsidRPr="001307DA">
      <w:rPr>
        <w:color w:val="FFFFFF" w:themeColor="background1"/>
      </w:rPr>
      <w:tab/>
    </w:r>
  </w:p>
  <w:p w14:paraId="3E2E8749" w14:textId="77777777" w:rsidR="00D33F50" w:rsidRPr="000C55EB" w:rsidRDefault="001413E2" w:rsidP="001413E2">
    <w:pPr>
      <w:pStyle w:val="Footer"/>
      <w:tabs>
        <w:tab w:val="clear" w:pos="4680"/>
        <w:tab w:val="clear" w:pos="9360"/>
        <w:tab w:val="left" w:pos="9757"/>
      </w:tabs>
      <w:rPr>
        <w:color w:val="FFFFFF" w:themeColor="background1"/>
      </w:rPr>
    </w:pPr>
    <w:r w:rsidRPr="000C55EB">
      <w:rPr>
        <w:color w:val="FFFFFF" w:themeColor="background1"/>
      </w:rPr>
      <w:t>for inquires</w:t>
    </w:r>
  </w:p>
  <w:p w14:paraId="1A08C314" w14:textId="77777777" w:rsidR="002E4F26" w:rsidRPr="000C55EB" w:rsidRDefault="00D33F50" w:rsidP="001413E2">
    <w:pPr>
      <w:pStyle w:val="Footer"/>
      <w:tabs>
        <w:tab w:val="clear" w:pos="4680"/>
        <w:tab w:val="clear" w:pos="9360"/>
        <w:tab w:val="left" w:pos="9757"/>
      </w:tabs>
      <w:rPr>
        <w:color w:val="FFFFFF" w:themeColor="background1"/>
      </w:rPr>
    </w:pPr>
    <w:r w:rsidRPr="000C55EB">
      <w:rPr>
        <w:color w:val="FFFFFF" w:themeColor="background1"/>
      </w:rPr>
      <w:t>Tel: +973-</w:t>
    </w:r>
    <w:r w:rsidR="001413E2" w:rsidRPr="000C55EB">
      <w:rPr>
        <w:color w:val="FFFFFF" w:themeColor="background1"/>
      </w:rPr>
      <w:t>66606669</w:t>
    </w:r>
    <w:r w:rsidR="000C55EB" w:rsidRPr="000C55EB">
      <w:rPr>
        <w:color w:val="FFFFFF" w:themeColor="background1"/>
      </w:rPr>
      <w:t xml:space="preserve"> / raed.ayoob@albiladpress.com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69730" w14:textId="77777777" w:rsidR="00552FCF" w:rsidRDefault="00552FCF" w:rsidP="00D2541A">
      <w:pPr>
        <w:spacing w:after="0" w:line="240" w:lineRule="auto"/>
      </w:pPr>
      <w:r>
        <w:separator/>
      </w:r>
    </w:p>
  </w:footnote>
  <w:footnote w:type="continuationSeparator" w:id="0">
    <w:p w14:paraId="63D4DE38" w14:textId="77777777" w:rsidR="00552FCF" w:rsidRDefault="00552FCF" w:rsidP="00D25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F8416" w14:textId="77777777" w:rsidR="00D2541A" w:rsidRPr="00C57F83" w:rsidRDefault="00C57F83" w:rsidP="00C57F83">
    <w:pPr>
      <w:pStyle w:val="NormalWeb"/>
      <w:tabs>
        <w:tab w:val="left" w:pos="2947"/>
        <w:tab w:val="left" w:pos="3823"/>
      </w:tabs>
      <w:rPr>
        <w:color w:val="FFFFFF" w:themeColor="background1"/>
      </w:rPr>
    </w:pPr>
    <w:r w:rsidRPr="00C57F83">
      <w:rPr>
        <w:noProof/>
        <w:color w:val="FFFFFF" w:themeColor="background1"/>
      </w:rPr>
      <w:drawing>
        <wp:anchor distT="0" distB="0" distL="114300" distR="114300" simplePos="0" relativeHeight="251661824" behindDoc="1" locked="0" layoutInCell="1" allowOverlap="1" wp14:anchorId="4520D4EC" wp14:editId="17953CC6">
          <wp:simplePos x="0" y="0"/>
          <wp:positionH relativeFrom="column">
            <wp:posOffset>-1144905</wp:posOffset>
          </wp:positionH>
          <wp:positionV relativeFrom="paragraph">
            <wp:posOffset>-788035</wp:posOffset>
          </wp:positionV>
          <wp:extent cx="8808919" cy="1765738"/>
          <wp:effectExtent l="19050" t="0" r="0" b="556260"/>
          <wp:wrapNone/>
          <wp:docPr id="1779364234" name="Picture 3" descr="A blue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880899" name="Picture 3" descr="A blue background with white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64"/>
                  <a:stretch/>
                </pic:blipFill>
                <pic:spPr bwMode="auto">
                  <a:xfrm>
                    <a:off x="0" y="0"/>
                    <a:ext cx="8808919" cy="1765738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2000" endA="300" endPos="3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7F83">
      <w:rPr>
        <w:color w:val="FFFFFF" w:themeColor="background1"/>
      </w:rPr>
      <w:tab/>
    </w:r>
    <w:r>
      <w:rPr>
        <w:color w:val="FFFFFF" w:themeColor="background1"/>
      </w:rPr>
      <w:tab/>
    </w:r>
  </w:p>
  <w:p w14:paraId="36EB04DA" w14:textId="77777777" w:rsidR="00D2541A" w:rsidRDefault="00D254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725BF"/>
    <w:multiLevelType w:val="multilevel"/>
    <w:tmpl w:val="8EFCC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F01B2"/>
    <w:multiLevelType w:val="multilevel"/>
    <w:tmpl w:val="8C18F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9F6A61"/>
    <w:multiLevelType w:val="hybridMultilevel"/>
    <w:tmpl w:val="96281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D3744"/>
    <w:multiLevelType w:val="hybridMultilevel"/>
    <w:tmpl w:val="6A802094"/>
    <w:lvl w:ilvl="0" w:tplc="2CE82FF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5396F"/>
    <w:multiLevelType w:val="hybridMultilevel"/>
    <w:tmpl w:val="20EE8CB8"/>
    <w:lvl w:ilvl="0" w:tplc="F1A83D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A4665"/>
    <w:multiLevelType w:val="multilevel"/>
    <w:tmpl w:val="A3822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5F715F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09D2DAF"/>
    <w:multiLevelType w:val="multilevel"/>
    <w:tmpl w:val="A852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3E1835"/>
    <w:multiLevelType w:val="multilevel"/>
    <w:tmpl w:val="A9407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907456"/>
    <w:multiLevelType w:val="multilevel"/>
    <w:tmpl w:val="ABCAF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3A0F81"/>
    <w:multiLevelType w:val="multilevel"/>
    <w:tmpl w:val="EE5A8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B752E6"/>
    <w:multiLevelType w:val="hybridMultilevel"/>
    <w:tmpl w:val="FE361DE4"/>
    <w:lvl w:ilvl="0" w:tplc="D576C1B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AD050D"/>
    <w:multiLevelType w:val="hybridMultilevel"/>
    <w:tmpl w:val="6F020766"/>
    <w:lvl w:ilvl="0" w:tplc="359AA66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7E4BEC"/>
    <w:multiLevelType w:val="multilevel"/>
    <w:tmpl w:val="B496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3D728E"/>
    <w:multiLevelType w:val="hybridMultilevel"/>
    <w:tmpl w:val="64B044E0"/>
    <w:lvl w:ilvl="0" w:tplc="AB2408F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D4704EE"/>
    <w:multiLevelType w:val="multilevel"/>
    <w:tmpl w:val="BE648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C84F83"/>
    <w:multiLevelType w:val="multilevel"/>
    <w:tmpl w:val="1E74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FD4C0C"/>
    <w:multiLevelType w:val="multilevel"/>
    <w:tmpl w:val="4E3CC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175ED5"/>
    <w:multiLevelType w:val="multilevel"/>
    <w:tmpl w:val="9D80C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E80776"/>
    <w:multiLevelType w:val="multilevel"/>
    <w:tmpl w:val="E57C7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2E7144"/>
    <w:multiLevelType w:val="multilevel"/>
    <w:tmpl w:val="F7B0E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C05097"/>
    <w:multiLevelType w:val="multilevel"/>
    <w:tmpl w:val="DFB81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E182D96"/>
    <w:multiLevelType w:val="hybridMultilevel"/>
    <w:tmpl w:val="51689980"/>
    <w:lvl w:ilvl="0" w:tplc="363644D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516611">
    <w:abstractNumId w:val="4"/>
  </w:num>
  <w:num w:numId="2" w16cid:durableId="239872292">
    <w:abstractNumId w:val="3"/>
  </w:num>
  <w:num w:numId="3" w16cid:durableId="1276716754">
    <w:abstractNumId w:val="6"/>
  </w:num>
  <w:num w:numId="4" w16cid:durableId="810681835">
    <w:abstractNumId w:val="10"/>
  </w:num>
  <w:num w:numId="5" w16cid:durableId="1999573860">
    <w:abstractNumId w:val="1"/>
  </w:num>
  <w:num w:numId="6" w16cid:durableId="1160076455">
    <w:abstractNumId w:val="13"/>
  </w:num>
  <w:num w:numId="7" w16cid:durableId="1578708088">
    <w:abstractNumId w:val="20"/>
  </w:num>
  <w:num w:numId="8" w16cid:durableId="1872837229">
    <w:abstractNumId w:val="7"/>
  </w:num>
  <w:num w:numId="9" w16cid:durableId="898858769">
    <w:abstractNumId w:val="16"/>
  </w:num>
  <w:num w:numId="10" w16cid:durableId="1290739991">
    <w:abstractNumId w:val="18"/>
  </w:num>
  <w:num w:numId="11" w16cid:durableId="1448085142">
    <w:abstractNumId w:val="0"/>
  </w:num>
  <w:num w:numId="12" w16cid:durableId="1210532201">
    <w:abstractNumId w:val="21"/>
  </w:num>
  <w:num w:numId="13" w16cid:durableId="1427069189">
    <w:abstractNumId w:val="2"/>
  </w:num>
  <w:num w:numId="14" w16cid:durableId="827592570">
    <w:abstractNumId w:val="11"/>
  </w:num>
  <w:num w:numId="15" w16cid:durableId="379478119">
    <w:abstractNumId w:val="22"/>
  </w:num>
  <w:num w:numId="16" w16cid:durableId="686173306">
    <w:abstractNumId w:val="17"/>
  </w:num>
  <w:num w:numId="17" w16cid:durableId="1020007356">
    <w:abstractNumId w:val="14"/>
  </w:num>
  <w:num w:numId="18" w16cid:durableId="327441911">
    <w:abstractNumId w:val="12"/>
  </w:num>
  <w:num w:numId="19" w16cid:durableId="826867927">
    <w:abstractNumId w:val="15"/>
  </w:num>
  <w:num w:numId="20" w16cid:durableId="385686564">
    <w:abstractNumId w:val="8"/>
  </w:num>
  <w:num w:numId="21" w16cid:durableId="1303270925">
    <w:abstractNumId w:val="9"/>
  </w:num>
  <w:num w:numId="22" w16cid:durableId="995105781">
    <w:abstractNumId w:val="19"/>
  </w:num>
  <w:num w:numId="23" w16cid:durableId="11522864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F83"/>
    <w:rsid w:val="000277B8"/>
    <w:rsid w:val="0004714F"/>
    <w:rsid w:val="000722D8"/>
    <w:rsid w:val="000864B0"/>
    <w:rsid w:val="000B4CF7"/>
    <w:rsid w:val="000C55EB"/>
    <w:rsid w:val="001138ED"/>
    <w:rsid w:val="001307DA"/>
    <w:rsid w:val="001413E2"/>
    <w:rsid w:val="001B0DF0"/>
    <w:rsid w:val="002261B9"/>
    <w:rsid w:val="00253845"/>
    <w:rsid w:val="00290111"/>
    <w:rsid w:val="00296897"/>
    <w:rsid w:val="002A5E31"/>
    <w:rsid w:val="002E4F26"/>
    <w:rsid w:val="002F7A27"/>
    <w:rsid w:val="0034484E"/>
    <w:rsid w:val="00436B04"/>
    <w:rsid w:val="00457733"/>
    <w:rsid w:val="004B6D9D"/>
    <w:rsid w:val="0051203B"/>
    <w:rsid w:val="00552FCF"/>
    <w:rsid w:val="00557463"/>
    <w:rsid w:val="00585AAA"/>
    <w:rsid w:val="005967D6"/>
    <w:rsid w:val="00605F43"/>
    <w:rsid w:val="006A055E"/>
    <w:rsid w:val="006B3C38"/>
    <w:rsid w:val="007038C9"/>
    <w:rsid w:val="007A7D3C"/>
    <w:rsid w:val="007D30C9"/>
    <w:rsid w:val="008100C8"/>
    <w:rsid w:val="008262FB"/>
    <w:rsid w:val="00861379"/>
    <w:rsid w:val="008A6568"/>
    <w:rsid w:val="008C238B"/>
    <w:rsid w:val="008E0805"/>
    <w:rsid w:val="00930BC6"/>
    <w:rsid w:val="00960C0A"/>
    <w:rsid w:val="009A485D"/>
    <w:rsid w:val="00A12808"/>
    <w:rsid w:val="00A15C33"/>
    <w:rsid w:val="00A26DF9"/>
    <w:rsid w:val="00A9530D"/>
    <w:rsid w:val="00AB51F9"/>
    <w:rsid w:val="00AC24DA"/>
    <w:rsid w:val="00AD2EDE"/>
    <w:rsid w:val="00AE258E"/>
    <w:rsid w:val="00AF776F"/>
    <w:rsid w:val="00B02A3C"/>
    <w:rsid w:val="00B24C08"/>
    <w:rsid w:val="00B25951"/>
    <w:rsid w:val="00B505E7"/>
    <w:rsid w:val="00B81C25"/>
    <w:rsid w:val="00B900D8"/>
    <w:rsid w:val="00BA471B"/>
    <w:rsid w:val="00BB60D0"/>
    <w:rsid w:val="00C02C11"/>
    <w:rsid w:val="00C25CCB"/>
    <w:rsid w:val="00C57F83"/>
    <w:rsid w:val="00C61676"/>
    <w:rsid w:val="00C95D7D"/>
    <w:rsid w:val="00C9671C"/>
    <w:rsid w:val="00CB0D79"/>
    <w:rsid w:val="00CB3833"/>
    <w:rsid w:val="00CB4194"/>
    <w:rsid w:val="00CD0D0F"/>
    <w:rsid w:val="00CE4A9E"/>
    <w:rsid w:val="00CF2E65"/>
    <w:rsid w:val="00D2541A"/>
    <w:rsid w:val="00D33F50"/>
    <w:rsid w:val="00DC2747"/>
    <w:rsid w:val="00DC780F"/>
    <w:rsid w:val="00DD354F"/>
    <w:rsid w:val="00DE3284"/>
    <w:rsid w:val="00E14420"/>
    <w:rsid w:val="00EF687B"/>
    <w:rsid w:val="00F13521"/>
    <w:rsid w:val="00F231DF"/>
    <w:rsid w:val="00F67C61"/>
    <w:rsid w:val="00F97746"/>
    <w:rsid w:val="00FA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0F8C9D"/>
  <w15:chartTrackingRefBased/>
  <w15:docId w15:val="{34643BE7-403E-4880-B26B-026BCAAAE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54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5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54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4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54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54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54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54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54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54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5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54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4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54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54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54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54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54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54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5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54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5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54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54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54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54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54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54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541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41A"/>
  </w:style>
  <w:style w:type="paragraph" w:styleId="Footer">
    <w:name w:val="footer"/>
    <w:basedOn w:val="Normal"/>
    <w:link w:val="FooterChar"/>
    <w:uiPriority w:val="99"/>
    <w:unhideWhenUsed/>
    <w:rsid w:val="00D2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41A"/>
  </w:style>
  <w:style w:type="paragraph" w:styleId="NormalWeb">
    <w:name w:val="Normal (Web)"/>
    <w:basedOn w:val="Normal"/>
    <w:uiPriority w:val="99"/>
    <w:unhideWhenUsed/>
    <w:rsid w:val="00D25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4F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F2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6137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968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ed.ayoob\OneDrive%20-%20Dar%20AlBilad%20Newspaper\Documents\Custom%20Office%20Templates\official%20headletter%20with%20footer(Final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D6729-FCAB-4D6B-9193-FF5D1227F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official headletter with footer(Final)</Template>
  <TotalTime>1166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Raed Ayoob</dc:creator>
  <cp:keywords/>
  <dc:description/>
  <cp:lastModifiedBy>Raed Ayoob</cp:lastModifiedBy>
  <cp:revision>1</cp:revision>
  <cp:lastPrinted>2025-03-25T07:06:00Z</cp:lastPrinted>
  <dcterms:created xsi:type="dcterms:W3CDTF">2025-03-25T11:03:00Z</dcterms:created>
  <dcterms:modified xsi:type="dcterms:W3CDTF">2025-03-26T06:29:00Z</dcterms:modified>
</cp:coreProperties>
</file>